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media/image10.svg" ContentType="image/svg+xml"/>
  <Override PartName="/word/media/image101.svg" ContentType="image/svg+xml"/>
  <Override PartName="/word/media/image103.svg" ContentType="image/svg+xml"/>
  <Override PartName="/word/media/image105.svg" ContentType="image/svg+xml"/>
  <Override PartName="/word/media/image107.svg" ContentType="image/svg+xml"/>
  <Override PartName="/word/media/image109.svg" ContentType="image/svg+xml"/>
  <Override PartName="/word/media/image111.svg" ContentType="image/svg+xml"/>
  <Override PartName="/word/media/image115.svg" ContentType="image/svg+xml"/>
  <Override PartName="/word/media/image117.svg" ContentType="image/svg+xml"/>
  <Override PartName="/word/media/image12.svg" ContentType="image/svg+xml"/>
  <Override PartName="/word/media/image121.svg" ContentType="image/svg+xml"/>
  <Override PartName="/word/media/image123.svg" ContentType="image/svg+xml"/>
  <Override PartName="/word/media/image125.svg" ContentType="image/svg+xml"/>
  <Override PartName="/word/media/image127.svg" ContentType="image/svg+xml"/>
  <Override PartName="/word/media/image129.svg" ContentType="image/svg+xml"/>
  <Override PartName="/word/media/image131.svg" ContentType="image/svg+xml"/>
  <Override PartName="/word/media/image137.svg" ContentType="image/svg+xml"/>
  <Override PartName="/word/media/image139.svg" ContentType="image/svg+xml"/>
  <Override PartName="/word/media/image14.svg" ContentType="image/svg+xml"/>
  <Override PartName="/word/media/image143.svg" ContentType="image/svg+xml"/>
  <Override PartName="/word/media/image145.svg" ContentType="image/svg+xml"/>
  <Override PartName="/word/media/image149.svg" ContentType="image/svg+xml"/>
  <Override PartName="/word/media/image16.svg" ContentType="image/svg+xml"/>
  <Override PartName="/word/media/image18.svg" ContentType="image/svg+xml"/>
  <Override PartName="/word/media/image2.svg" ContentType="image/svg+xml"/>
  <Override PartName="/word/media/image20.svg" ContentType="image/svg+xml"/>
  <Override PartName="/word/media/image22.svg" ContentType="image/svg+xml"/>
  <Override PartName="/word/media/image24.svg" ContentType="image/svg+xml"/>
  <Override PartName="/word/media/image26.svg" ContentType="image/svg+xml"/>
  <Override PartName="/word/media/image28.svg" ContentType="image/svg+xml"/>
  <Override PartName="/word/media/image30.svg" ContentType="image/svg+xml"/>
  <Override PartName="/word/media/image32.svg" ContentType="image/svg+xml"/>
  <Override PartName="/word/media/image34.svg" ContentType="image/svg+xml"/>
  <Override PartName="/word/media/image36.svg" ContentType="image/svg+xml"/>
  <Override PartName="/word/media/image38.svg" ContentType="image/svg+xml"/>
  <Override PartName="/word/media/image4.svg" ContentType="image/svg+xml"/>
  <Override PartName="/word/media/image40.svg" ContentType="image/svg+xml"/>
  <Override PartName="/word/media/image42.svg" ContentType="image/svg+xml"/>
  <Override PartName="/word/media/image44.svg" ContentType="image/svg+xml"/>
  <Override PartName="/word/media/image48.svg" ContentType="image/svg+xml"/>
  <Override PartName="/word/media/image50.svg" ContentType="image/svg+xml"/>
  <Override PartName="/word/media/image54.svg" ContentType="image/svg+xml"/>
  <Override PartName="/word/media/image56.svg" ContentType="image/svg+xml"/>
  <Override PartName="/word/media/image58.svg" ContentType="image/svg+xml"/>
  <Override PartName="/word/media/image6.svg" ContentType="image/svg+xml"/>
  <Override PartName="/word/media/image60.svg" ContentType="image/svg+xml"/>
  <Override PartName="/word/media/image64.svg" ContentType="image/svg+xml"/>
  <Override PartName="/word/media/image66.svg" ContentType="image/svg+xml"/>
  <Override PartName="/word/media/image70.svg" ContentType="image/svg+xml"/>
  <Override PartName="/word/media/image73.svg" ContentType="image/svg+xml"/>
  <Override PartName="/word/media/image75.svg" ContentType="image/svg+xml"/>
  <Override PartName="/word/media/image77.svg" ContentType="image/svg+xml"/>
  <Override PartName="/word/media/image79.svg" ContentType="image/svg+xml"/>
  <Override PartName="/word/media/image8.svg" ContentType="image/svg+xml"/>
  <Override PartName="/word/media/image81.svg" ContentType="image/svg+xml"/>
  <Override PartName="/word/media/image83.svg" ContentType="image/svg+xml"/>
  <Override PartName="/word/media/image85.svg" ContentType="image/svg+xml"/>
  <Override PartName="/word/media/image87.svg" ContentType="image/svg+xml"/>
  <Override PartName="/word/media/image89.svg" ContentType="image/svg+xml"/>
  <Override PartName="/word/media/image91.svg" ContentType="image/svg+xml"/>
  <Override PartName="/word/media/image93.svg" ContentType="image/svg+xml"/>
  <Override PartName="/word/media/image95.svg" ContentType="image/svg+xml"/>
  <Override PartName="/word/media/image97.svg" ContentType="image/svg+xml"/>
  <Override PartName="/word/media/image99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1474470</wp:posOffset>
                </wp:positionV>
                <wp:extent cx="6432550" cy="41846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583055"/>
                          <a:ext cx="6432550" cy="41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441" w:firstLineChars="800"/>
                              <w:jc w:val="both"/>
                              <w:rPr>
                                <w:rFonts w:hint="default" w:ascii="汉仪雅酷黑 65W" w:hAnsi="汉仪雅酷黑 65W" w:eastAsia="汉仪雅酷黑 65W" w:cs="汉仪雅酷黑 65W"/>
                                <w:b/>
                                <w:bCs/>
                                <w:color w:val="808080" w:themeColor="text1" w:themeTint="80"/>
                                <w:sz w:val="18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08080" w:themeColor="text1" w:themeTint="80"/>
                                <w:sz w:val="18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日期：</w:t>
                            </w: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08080" w:themeColor="text1" w:themeTint="80"/>
                                <w:sz w:val="18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08080" w:themeColor="text1" w:themeTint="80"/>
                                <w:sz w:val="18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姓名：</w:t>
                            </w: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08080" w:themeColor="text1" w:themeTint="80"/>
                                <w:sz w:val="18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08080" w:themeColor="text1" w:themeTint="80"/>
                                <w:sz w:val="18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用时：</w:t>
                            </w: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08080" w:themeColor="text1" w:themeTint="80"/>
                                <w:sz w:val="18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85pt;margin-top:116.1pt;height:32.95pt;width:506.5pt;z-index:251661312;mso-width-relative:page;mso-height-relative:page;" filled="f" stroked="f" coordsize="21600,21600" o:gfxdata="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BYAAABkcnMvUEsBAhQAFAAAAAgAh07i&#10;QDnNKCLWAAAACwEAAA8AAAAAAAAAAQAgAAAAOAAAAGRycy9kb3ducmV2LnhtbFBLAQIUABQAAAAI&#10;AIdO4kCwEMpHSwIAAHMEAAAOAAAAAAAAAAEAIAAAADsBAABkcnMvZTJvRG9jLnhtbFBLBQYAAAAA&#10;BgAGAFkBAAD4BQAAAAA=&#10;">
                <v:fill on="f" focussize="0,0"/>
                <v:stroke on="f" weight="0.5pt"/>
                <v:imagedata o:title=""/>
                <o:lock v:ext="edit" aspectratio="f"/>
                <v:textbox inset="2.54mm,1mm,2.54mm,1.27mm">
                  <w:txbxContent>
                    <w:p>
                      <w:pPr>
                        <w:ind w:firstLine="1441" w:firstLineChars="800"/>
                        <w:jc w:val="both"/>
                        <w:rPr>
                          <w:rFonts w:hint="default" w:ascii="汉仪雅酷黑 65W" w:hAnsi="汉仪雅酷黑 65W" w:eastAsia="汉仪雅酷黑 65W" w:cs="汉仪雅酷黑 65W"/>
                          <w:b/>
                          <w:bCs/>
                          <w:color w:val="808080" w:themeColor="text1" w:themeTint="80"/>
                          <w:sz w:val="18"/>
                          <w:szCs w:val="21"/>
                          <w:u w:val="single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08080" w:themeColor="text1" w:themeTint="80"/>
                          <w:sz w:val="18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日期：</w:t>
                      </w: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08080" w:themeColor="text1" w:themeTint="80"/>
                          <w:sz w:val="18"/>
                          <w:szCs w:val="21"/>
                          <w:u w:val="single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             </w:t>
                      </w: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08080" w:themeColor="text1" w:themeTint="80"/>
                          <w:sz w:val="18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姓名：</w:t>
                      </w: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08080" w:themeColor="text1" w:themeTint="80"/>
                          <w:sz w:val="18"/>
                          <w:szCs w:val="21"/>
                          <w:u w:val="single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             </w:t>
                      </w: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08080" w:themeColor="text1" w:themeTint="80"/>
                          <w:sz w:val="18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用时：</w:t>
                      </w: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08080" w:themeColor="text1" w:themeTint="80"/>
                          <w:sz w:val="18"/>
                          <w:szCs w:val="21"/>
                          <w:u w:val="single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6341110</wp:posOffset>
            </wp:positionH>
            <wp:positionV relativeFrom="paragraph">
              <wp:posOffset>9181465</wp:posOffset>
            </wp:positionV>
            <wp:extent cx="454660" cy="274320"/>
            <wp:effectExtent l="0" t="0" r="2540" b="0"/>
            <wp:wrapNone/>
            <wp:docPr id="114" name="图片 27" descr="C:\Users\JUNE\Desktop\0419\资源 13.svg资源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7" descr="C:\Users\JUNE\Desktop\0419\资源 13.svg资源 1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6341110" y="9181465"/>
                      <a:ext cx="45466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5302885</wp:posOffset>
            </wp:positionH>
            <wp:positionV relativeFrom="paragraph">
              <wp:posOffset>9181465</wp:posOffset>
            </wp:positionV>
            <wp:extent cx="454660" cy="274320"/>
            <wp:effectExtent l="0" t="0" r="2540" b="0"/>
            <wp:wrapNone/>
            <wp:docPr id="113" name="图片 26" descr="C:\Users\JUNE\Desktop\0419\资源 13.svg资源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6" descr="C:\Users\JUNE\Desktop\0419\资源 13.svg资源 1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302885" y="9181465"/>
                      <a:ext cx="45466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9181465</wp:posOffset>
            </wp:positionV>
            <wp:extent cx="454660" cy="274320"/>
            <wp:effectExtent l="0" t="0" r="2540" b="0"/>
            <wp:wrapNone/>
            <wp:docPr id="112" name="图片 25" descr="C:\Users\JUNE\Desktop\0419\资源 13.svg资源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5" descr="C:\Users\JUNE\Desktop\0419\资源 13.svg资源 1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4157980" y="9181465"/>
                      <a:ext cx="45466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9181465</wp:posOffset>
            </wp:positionV>
            <wp:extent cx="454660" cy="274320"/>
            <wp:effectExtent l="0" t="0" r="2540" b="0"/>
            <wp:wrapNone/>
            <wp:docPr id="111" name="图片 24" descr="C:\Users\JUNE\Desktop\0419\资源 13.svg资源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4" descr="C:\Users\JUNE\Desktop\0419\资源 13.svg资源 1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3013075" y="9181465"/>
                      <a:ext cx="45466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1868170</wp:posOffset>
            </wp:positionH>
            <wp:positionV relativeFrom="paragraph">
              <wp:posOffset>9181465</wp:posOffset>
            </wp:positionV>
            <wp:extent cx="454660" cy="274320"/>
            <wp:effectExtent l="0" t="0" r="2540" b="0"/>
            <wp:wrapNone/>
            <wp:docPr id="110" name="图片 23" descr="C:\Users\JUNE\Desktop\0419\资源 13.svg资源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3" descr="C:\Users\JUNE\Desktop\0419\资源 13.svg资源 1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868170" y="9181465"/>
                      <a:ext cx="45466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9181465</wp:posOffset>
            </wp:positionV>
            <wp:extent cx="454660" cy="274320"/>
            <wp:effectExtent l="0" t="0" r="2540" b="0"/>
            <wp:wrapNone/>
            <wp:docPr id="109" name="图片 22" descr="C:\Users\JUNE\Desktop\0419\资源 13.svg资源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2" descr="C:\Users\JUNE\Desktop\0419\资源 13.svg资源 1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852170" y="9181465"/>
                      <a:ext cx="45466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6454140</wp:posOffset>
            </wp:positionH>
            <wp:positionV relativeFrom="paragraph">
              <wp:posOffset>8579485</wp:posOffset>
            </wp:positionV>
            <wp:extent cx="228600" cy="314960"/>
            <wp:effectExtent l="0" t="0" r="0" b="5080"/>
            <wp:wrapNone/>
            <wp:docPr id="107" name="图片 27" descr="C:\Users\JUNE\Desktop\0419\资源 12.svg资源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7" descr="C:\Users\JUNE\Desktop\0419\资源 12.svg资源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6454140" y="8579485"/>
                      <a:ext cx="22860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5415915</wp:posOffset>
            </wp:positionH>
            <wp:positionV relativeFrom="paragraph">
              <wp:posOffset>8579485</wp:posOffset>
            </wp:positionV>
            <wp:extent cx="228600" cy="314960"/>
            <wp:effectExtent l="0" t="0" r="0" b="5080"/>
            <wp:wrapNone/>
            <wp:docPr id="106" name="图片 26" descr="C:\Users\JUNE\Desktop\0419\资源 12.svg资源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6" descr="C:\Users\JUNE\Desktop\0419\资源 12.svg资源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415915" y="8579485"/>
                      <a:ext cx="22860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8579485</wp:posOffset>
            </wp:positionV>
            <wp:extent cx="228600" cy="314960"/>
            <wp:effectExtent l="0" t="0" r="0" b="5080"/>
            <wp:wrapNone/>
            <wp:docPr id="105" name="图片 25" descr="C:\Users\JUNE\Desktop\0419\资源 12.svg资源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5" descr="C:\Users\JUNE\Desktop\0419\资源 12.svg资源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4271010" y="8579485"/>
                      <a:ext cx="22860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8579485</wp:posOffset>
            </wp:positionV>
            <wp:extent cx="228600" cy="314960"/>
            <wp:effectExtent l="0" t="0" r="0" b="5080"/>
            <wp:wrapNone/>
            <wp:docPr id="104" name="图片 24" descr="C:\Users\JUNE\Desktop\0419\资源 12.svg资源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4" descr="C:\Users\JUNE\Desktop\0419\资源 12.svg资源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3126105" y="8579485"/>
                      <a:ext cx="22860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8579485</wp:posOffset>
            </wp:positionV>
            <wp:extent cx="228600" cy="314960"/>
            <wp:effectExtent l="0" t="0" r="0" b="5080"/>
            <wp:wrapNone/>
            <wp:docPr id="103" name="图片 23" descr="C:\Users\JUNE\Desktop\0419\资源 12.svg资源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3" descr="C:\Users\JUNE\Desktop\0419\资源 12.svg资源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981200" y="8579485"/>
                      <a:ext cx="22860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965200</wp:posOffset>
            </wp:positionH>
            <wp:positionV relativeFrom="paragraph">
              <wp:posOffset>8579485</wp:posOffset>
            </wp:positionV>
            <wp:extent cx="228600" cy="314960"/>
            <wp:effectExtent l="0" t="0" r="0" b="5080"/>
            <wp:wrapNone/>
            <wp:docPr id="102" name="图片 22" descr="C:\Users\JUNE\Desktop\0419\资源 12.svg资源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2" descr="C:\Users\JUNE\Desktop\0419\资源 12.svg资源 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965200" y="8579485"/>
                      <a:ext cx="22860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6341110</wp:posOffset>
            </wp:positionH>
            <wp:positionV relativeFrom="paragraph">
              <wp:posOffset>7967980</wp:posOffset>
            </wp:positionV>
            <wp:extent cx="454660" cy="309880"/>
            <wp:effectExtent l="0" t="0" r="2540" b="10160"/>
            <wp:wrapNone/>
            <wp:docPr id="100" name="图片 27" descr="C:\Users\JUNE\Desktop\0419\资源 11.svg资源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7" descr="C:\Users\JUNE\Desktop\0419\资源 11.svg资源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6341110" y="7967980"/>
                      <a:ext cx="45466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5302885</wp:posOffset>
            </wp:positionH>
            <wp:positionV relativeFrom="paragraph">
              <wp:posOffset>7967980</wp:posOffset>
            </wp:positionV>
            <wp:extent cx="454660" cy="309880"/>
            <wp:effectExtent l="0" t="0" r="2540" b="10160"/>
            <wp:wrapNone/>
            <wp:docPr id="99" name="图片 26" descr="C:\Users\JUNE\Desktop\0419\资源 11.svg资源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6" descr="C:\Users\JUNE\Desktop\0419\资源 11.svg资源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302885" y="7967980"/>
                      <a:ext cx="45466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7967980</wp:posOffset>
            </wp:positionV>
            <wp:extent cx="454660" cy="309880"/>
            <wp:effectExtent l="0" t="0" r="2540" b="10160"/>
            <wp:wrapNone/>
            <wp:docPr id="98" name="图片 25" descr="C:\Users\JUNE\Desktop\0419\资源 11.svg资源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5" descr="C:\Users\JUNE\Desktop\0419\资源 11.svg资源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4157980" y="7967980"/>
                      <a:ext cx="45466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7967980</wp:posOffset>
            </wp:positionV>
            <wp:extent cx="454660" cy="309880"/>
            <wp:effectExtent l="0" t="0" r="2540" b="10160"/>
            <wp:wrapNone/>
            <wp:docPr id="97" name="图片 24" descr="C:\Users\JUNE\Desktop\0419\资源 11.svg资源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4" descr="C:\Users\JUNE\Desktop\0419\资源 11.svg资源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3013075" y="7967980"/>
                      <a:ext cx="45466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1868170</wp:posOffset>
            </wp:positionH>
            <wp:positionV relativeFrom="paragraph">
              <wp:posOffset>7967980</wp:posOffset>
            </wp:positionV>
            <wp:extent cx="454660" cy="309880"/>
            <wp:effectExtent l="0" t="0" r="2540" b="10160"/>
            <wp:wrapNone/>
            <wp:docPr id="96" name="图片 23" descr="C:\Users\JUNE\Desktop\0419\资源 11.svg资源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3" descr="C:\Users\JUNE\Desktop\0419\资源 11.svg资源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868170" y="7967980"/>
                      <a:ext cx="45466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7967980</wp:posOffset>
            </wp:positionV>
            <wp:extent cx="454660" cy="309880"/>
            <wp:effectExtent l="0" t="0" r="2540" b="10160"/>
            <wp:wrapNone/>
            <wp:docPr id="95" name="图片 22" descr="C:\Users\JUNE\Desktop\0419\资源 11.svg资源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2" descr="C:\Users\JUNE\Desktop\0419\资源 11.svg资源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852170" y="7967980"/>
                      <a:ext cx="45466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6387465</wp:posOffset>
            </wp:positionH>
            <wp:positionV relativeFrom="paragraph">
              <wp:posOffset>4989195</wp:posOffset>
            </wp:positionV>
            <wp:extent cx="361950" cy="314960"/>
            <wp:effectExtent l="0" t="0" r="3810" b="5080"/>
            <wp:wrapNone/>
            <wp:docPr id="65" name="图片 27" descr="C:\Users\JUNE\Desktop\0419\资源 6.svg资源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7" descr="C:\Users\JUNE\Desktop\0419\资源 6.svg资源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6387465" y="4989195"/>
                      <a:ext cx="36195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5349240</wp:posOffset>
            </wp:positionH>
            <wp:positionV relativeFrom="paragraph">
              <wp:posOffset>4989195</wp:posOffset>
            </wp:positionV>
            <wp:extent cx="361950" cy="314960"/>
            <wp:effectExtent l="0" t="0" r="3810" b="5080"/>
            <wp:wrapNone/>
            <wp:docPr id="64" name="图片 26" descr="C:\Users\JUNE\Desktop\0419\资源 6.svg资源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6" descr="C:\Users\JUNE\Desktop\0419\资源 6.svg资源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349240" y="4989195"/>
                      <a:ext cx="36195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4989195</wp:posOffset>
            </wp:positionV>
            <wp:extent cx="361950" cy="314960"/>
            <wp:effectExtent l="0" t="0" r="3810" b="5080"/>
            <wp:wrapNone/>
            <wp:docPr id="63" name="图片 25" descr="C:\Users\JUNE\Desktop\0419\资源 6.svg资源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5" descr="C:\Users\JUNE\Desktop\0419\资源 6.svg资源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4204335" y="4989195"/>
                      <a:ext cx="36195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4989195</wp:posOffset>
            </wp:positionV>
            <wp:extent cx="361950" cy="314960"/>
            <wp:effectExtent l="0" t="0" r="3810" b="5080"/>
            <wp:wrapNone/>
            <wp:docPr id="62" name="图片 24" descr="C:\Users\JUNE\Desktop\0419\资源 6.svg资源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4" descr="C:\Users\JUNE\Desktop\0419\资源 6.svg资源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3059430" y="4989195"/>
                      <a:ext cx="36195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4989195</wp:posOffset>
            </wp:positionV>
            <wp:extent cx="361950" cy="314960"/>
            <wp:effectExtent l="0" t="0" r="3810" b="5080"/>
            <wp:wrapNone/>
            <wp:docPr id="61" name="图片 23" descr="C:\Users\JUNE\Desktop\0419\资源 6.svg资源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3" descr="C:\Users\JUNE\Desktop\0419\资源 6.svg资源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914525" y="4989195"/>
                      <a:ext cx="36195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898525</wp:posOffset>
            </wp:positionH>
            <wp:positionV relativeFrom="paragraph">
              <wp:posOffset>4989195</wp:posOffset>
            </wp:positionV>
            <wp:extent cx="361950" cy="314960"/>
            <wp:effectExtent l="0" t="0" r="3810" b="5080"/>
            <wp:wrapNone/>
            <wp:docPr id="60" name="图片 22" descr="C:\Users\JUNE\Desktop\0419\资源 6.svg资源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2" descr="C:\Users\JUNE\Desktop\0419\资源 6.svg资源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898525" y="4989195"/>
                      <a:ext cx="36195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6384290</wp:posOffset>
            </wp:positionH>
            <wp:positionV relativeFrom="paragraph">
              <wp:posOffset>4413885</wp:posOffset>
            </wp:positionV>
            <wp:extent cx="368935" cy="314960"/>
            <wp:effectExtent l="0" t="0" r="12065" b="5080"/>
            <wp:wrapNone/>
            <wp:docPr id="58" name="图片 27" descr="C:\Users\JUNE\Desktop\0419\资源 5.svg资源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7" descr="C:\Users\JUNE\Desktop\0419\资源 5.svg资源 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6384290" y="4413885"/>
                      <a:ext cx="36893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5346065</wp:posOffset>
            </wp:positionH>
            <wp:positionV relativeFrom="paragraph">
              <wp:posOffset>4413885</wp:posOffset>
            </wp:positionV>
            <wp:extent cx="368935" cy="314960"/>
            <wp:effectExtent l="0" t="0" r="12065" b="5080"/>
            <wp:wrapNone/>
            <wp:docPr id="57" name="图片 26" descr="C:\Users\JUNE\Desktop\0419\资源 5.svg资源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6" descr="C:\Users\JUNE\Desktop\0419\资源 5.svg资源 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346065" y="4413885"/>
                      <a:ext cx="36893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4413885</wp:posOffset>
            </wp:positionV>
            <wp:extent cx="368935" cy="314960"/>
            <wp:effectExtent l="0" t="0" r="12065" b="5080"/>
            <wp:wrapNone/>
            <wp:docPr id="56" name="图片 25" descr="C:\Users\JUNE\Desktop\0419\资源 5.svg资源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5" descr="C:\Users\JUNE\Desktop\0419\资源 5.svg资源 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4201160" y="4413885"/>
                      <a:ext cx="36893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4413885</wp:posOffset>
            </wp:positionV>
            <wp:extent cx="368935" cy="314960"/>
            <wp:effectExtent l="0" t="0" r="12065" b="5080"/>
            <wp:wrapNone/>
            <wp:docPr id="55" name="图片 24" descr="C:\Users\JUNE\Desktop\0419\资源 5.svg资源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4" descr="C:\Users\JUNE\Desktop\0419\资源 5.svg资源 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3056255" y="4413885"/>
                      <a:ext cx="36893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4413885</wp:posOffset>
            </wp:positionV>
            <wp:extent cx="368935" cy="314960"/>
            <wp:effectExtent l="0" t="0" r="12065" b="5080"/>
            <wp:wrapNone/>
            <wp:docPr id="54" name="图片 23" descr="C:\Users\JUNE\Desktop\0419\资源 5.svg资源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3" descr="C:\Users\JUNE\Desktop\0419\资源 5.svg资源 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911350" y="4413885"/>
                      <a:ext cx="36893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4413885</wp:posOffset>
            </wp:positionV>
            <wp:extent cx="368935" cy="314960"/>
            <wp:effectExtent l="0" t="0" r="12065" b="5080"/>
            <wp:wrapNone/>
            <wp:docPr id="53" name="图片 22" descr="C:\Users\JUNE\Desktop\0419\资源 5.svg资源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" descr="C:\Users\JUNE\Desktop\0419\资源 5.svg资源 5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895350" y="4413885"/>
                      <a:ext cx="36893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6365240</wp:posOffset>
            </wp:positionH>
            <wp:positionV relativeFrom="paragraph">
              <wp:posOffset>3794125</wp:posOffset>
            </wp:positionV>
            <wp:extent cx="406400" cy="314960"/>
            <wp:effectExtent l="0" t="0" r="5080" b="5080"/>
            <wp:wrapNone/>
            <wp:docPr id="51" name="图片 27" descr="C:\Users\JUNE\Desktop\0419\资源 4.svg资源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7" descr="C:\Users\JUNE\Desktop\0419\资源 4.svg资源 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6365240" y="3794125"/>
                      <a:ext cx="40640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5327015</wp:posOffset>
            </wp:positionH>
            <wp:positionV relativeFrom="paragraph">
              <wp:posOffset>3794125</wp:posOffset>
            </wp:positionV>
            <wp:extent cx="406400" cy="314960"/>
            <wp:effectExtent l="0" t="0" r="5080" b="5080"/>
            <wp:wrapNone/>
            <wp:docPr id="50" name="图片 26" descr="C:\Users\JUNE\Desktop\0419\资源 4.svg资源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6" descr="C:\Users\JUNE\Desktop\0419\资源 4.svg资源 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327015" y="3794125"/>
                      <a:ext cx="40640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3794125</wp:posOffset>
            </wp:positionV>
            <wp:extent cx="406400" cy="314960"/>
            <wp:effectExtent l="0" t="0" r="5080" b="5080"/>
            <wp:wrapNone/>
            <wp:docPr id="49" name="图片 25" descr="C:\Users\JUNE\Desktop\0419\资源 4.svg资源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 descr="C:\Users\JUNE\Desktop\0419\资源 4.svg资源 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4182110" y="3794125"/>
                      <a:ext cx="40640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3037205</wp:posOffset>
            </wp:positionH>
            <wp:positionV relativeFrom="paragraph">
              <wp:posOffset>3794125</wp:posOffset>
            </wp:positionV>
            <wp:extent cx="406400" cy="314960"/>
            <wp:effectExtent l="0" t="0" r="5080" b="5080"/>
            <wp:wrapNone/>
            <wp:docPr id="48" name="图片 24" descr="C:\Users\JUNE\Desktop\0419\资源 4.svg资源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4" descr="C:\Users\JUNE\Desktop\0419\资源 4.svg资源 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3037205" y="3794125"/>
                      <a:ext cx="40640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1892300</wp:posOffset>
            </wp:positionH>
            <wp:positionV relativeFrom="paragraph">
              <wp:posOffset>3794125</wp:posOffset>
            </wp:positionV>
            <wp:extent cx="406400" cy="314960"/>
            <wp:effectExtent l="0" t="0" r="5080" b="5080"/>
            <wp:wrapNone/>
            <wp:docPr id="47" name="图片 23" descr="C:\Users\JUNE\Desktop\0419\资源 4.svg资源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 descr="C:\Users\JUNE\Desktop\0419\资源 4.svg资源 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892300" y="3794125"/>
                      <a:ext cx="40640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3794125</wp:posOffset>
            </wp:positionV>
            <wp:extent cx="406400" cy="314960"/>
            <wp:effectExtent l="0" t="0" r="5080" b="5080"/>
            <wp:wrapNone/>
            <wp:docPr id="46" name="图片 22" descr="C:\Users\JUNE\Desktop\0419\资源 4.svg资源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 descr="C:\Users\JUNE\Desktop\0419\资源 4.svg资源 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876300" y="3794125"/>
                      <a:ext cx="40640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6377305</wp:posOffset>
            </wp:positionH>
            <wp:positionV relativeFrom="paragraph">
              <wp:posOffset>3189605</wp:posOffset>
            </wp:positionV>
            <wp:extent cx="382905" cy="314960"/>
            <wp:effectExtent l="0" t="0" r="13335" b="5080"/>
            <wp:wrapNone/>
            <wp:docPr id="44" name="图片 27" descr="C:\Users\JUNE\Desktop\0419\资源 3.svg资源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7" descr="C:\Users\JUNE\Desktop\0419\资源 3.svg资源 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6377305" y="3189605"/>
                      <a:ext cx="38290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5339080</wp:posOffset>
            </wp:positionH>
            <wp:positionV relativeFrom="paragraph">
              <wp:posOffset>3189605</wp:posOffset>
            </wp:positionV>
            <wp:extent cx="382905" cy="314960"/>
            <wp:effectExtent l="0" t="0" r="13335" b="5080"/>
            <wp:wrapNone/>
            <wp:docPr id="43" name="图片 26" descr="C:\Users\JUNE\Desktop\0419\资源 3.svg资源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6" descr="C:\Users\JUNE\Desktop\0419\资源 3.svg资源 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339080" y="3189605"/>
                      <a:ext cx="38290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3189605</wp:posOffset>
            </wp:positionV>
            <wp:extent cx="382905" cy="314960"/>
            <wp:effectExtent l="0" t="0" r="13335" b="5080"/>
            <wp:wrapNone/>
            <wp:docPr id="42" name="图片 25" descr="C:\Users\JUNE\Desktop\0419\资源 3.svg资源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5" descr="C:\Users\JUNE\Desktop\0419\资源 3.svg资源 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4194175" y="3189605"/>
                      <a:ext cx="38290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3189605</wp:posOffset>
            </wp:positionV>
            <wp:extent cx="382905" cy="314960"/>
            <wp:effectExtent l="0" t="0" r="13335" b="5080"/>
            <wp:wrapNone/>
            <wp:docPr id="41" name="图片 24" descr="C:\Users\JUNE\Desktop\0419\资源 3.svg资源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4" descr="C:\Users\JUNE\Desktop\0419\资源 3.svg资源 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3049270" y="3189605"/>
                      <a:ext cx="38290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1904365</wp:posOffset>
            </wp:positionH>
            <wp:positionV relativeFrom="paragraph">
              <wp:posOffset>3189605</wp:posOffset>
            </wp:positionV>
            <wp:extent cx="382905" cy="314960"/>
            <wp:effectExtent l="0" t="0" r="13335" b="5080"/>
            <wp:wrapNone/>
            <wp:docPr id="40" name="图片 23" descr="C:\Users\JUNE\Desktop\0419\资源 3.svg资源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 descr="C:\Users\JUNE\Desktop\0419\资源 3.svg资源 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904365" y="3189605"/>
                      <a:ext cx="38290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888365</wp:posOffset>
            </wp:positionH>
            <wp:positionV relativeFrom="paragraph">
              <wp:posOffset>3189605</wp:posOffset>
            </wp:positionV>
            <wp:extent cx="382905" cy="314960"/>
            <wp:effectExtent l="0" t="0" r="13335" b="5080"/>
            <wp:wrapNone/>
            <wp:docPr id="39" name="图片 22" descr="C:\Users\JUNE\Desktop\0419\资源 3.svg资源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 descr="C:\Users\JUNE\Desktop\0419\资源 3.svg资源 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888365" y="3189605"/>
                      <a:ext cx="38290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6369685</wp:posOffset>
            </wp:positionH>
            <wp:positionV relativeFrom="paragraph">
              <wp:posOffset>2595245</wp:posOffset>
            </wp:positionV>
            <wp:extent cx="398145" cy="314960"/>
            <wp:effectExtent l="0" t="0" r="13335" b="5080"/>
            <wp:wrapNone/>
            <wp:docPr id="37" name="图片 27" descr="C:\Users\JUNE\Desktop\0419\资源 2.svg资源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 descr="C:\Users\JUNE\Desktop\0419\资源 2.svg资源 2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6369685" y="2595245"/>
                      <a:ext cx="39814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5331460</wp:posOffset>
            </wp:positionH>
            <wp:positionV relativeFrom="paragraph">
              <wp:posOffset>2595245</wp:posOffset>
            </wp:positionV>
            <wp:extent cx="398145" cy="314960"/>
            <wp:effectExtent l="0" t="0" r="13335" b="5080"/>
            <wp:wrapNone/>
            <wp:docPr id="36" name="图片 26" descr="C:\Users\JUNE\Desktop\0419\资源 2.svg资源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" descr="C:\Users\JUNE\Desktop\0419\资源 2.svg资源 2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331460" y="2595245"/>
                      <a:ext cx="39814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2595245</wp:posOffset>
            </wp:positionV>
            <wp:extent cx="398145" cy="314960"/>
            <wp:effectExtent l="0" t="0" r="13335" b="5080"/>
            <wp:wrapNone/>
            <wp:docPr id="35" name="图片 25" descr="C:\Users\JUNE\Desktop\0419\资源 2.svg资源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 descr="C:\Users\JUNE\Desktop\0419\资源 2.svg资源 2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4186555" y="2595245"/>
                      <a:ext cx="39814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2595245</wp:posOffset>
            </wp:positionV>
            <wp:extent cx="398145" cy="314960"/>
            <wp:effectExtent l="0" t="0" r="13335" b="5080"/>
            <wp:wrapNone/>
            <wp:docPr id="34" name="图片 24" descr="C:\Users\JUNE\Desktop\0419\资源 2.svg资源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 descr="C:\Users\JUNE\Desktop\0419\资源 2.svg资源 2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3041650" y="2595245"/>
                      <a:ext cx="39814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1896745</wp:posOffset>
            </wp:positionH>
            <wp:positionV relativeFrom="paragraph">
              <wp:posOffset>2595245</wp:posOffset>
            </wp:positionV>
            <wp:extent cx="398145" cy="314960"/>
            <wp:effectExtent l="0" t="0" r="13335" b="5080"/>
            <wp:wrapNone/>
            <wp:docPr id="33" name="图片 23" descr="C:\Users\JUNE\Desktop\0419\资源 2.svg资源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 descr="C:\Users\JUNE\Desktop\0419\资源 2.svg资源 2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896745" y="2595245"/>
                      <a:ext cx="39814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880745</wp:posOffset>
            </wp:positionH>
            <wp:positionV relativeFrom="paragraph">
              <wp:posOffset>2595245</wp:posOffset>
            </wp:positionV>
            <wp:extent cx="398145" cy="314960"/>
            <wp:effectExtent l="0" t="0" r="13335" b="5080"/>
            <wp:wrapNone/>
            <wp:docPr id="32" name="图片 22" descr="C:\Users\JUNE\Desktop\0419\资源 2.svg资源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 descr="C:\Users\JUNE\Desktop\0419\资源 2.svg资源 2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880745" y="2595245"/>
                      <a:ext cx="39814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4190365</wp:posOffset>
            </wp:positionH>
            <wp:positionV relativeFrom="paragraph">
              <wp:posOffset>6187440</wp:posOffset>
            </wp:positionV>
            <wp:extent cx="419100" cy="308610"/>
            <wp:effectExtent l="0" t="0" r="7620" b="11430"/>
            <wp:wrapNone/>
            <wp:docPr id="77" name="图片 25" descr="C:\Users\JUNE\Desktop\0419\资源 8.svg资源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5" descr="C:\Users\JUNE\Desktop\0419\资源 8.svg资源 8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4144645" y="6187440"/>
                      <a:ext cx="41910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6332855</wp:posOffset>
            </wp:positionH>
            <wp:positionV relativeFrom="paragraph">
              <wp:posOffset>6187440</wp:posOffset>
            </wp:positionV>
            <wp:extent cx="419100" cy="308610"/>
            <wp:effectExtent l="0" t="0" r="7620" b="11430"/>
            <wp:wrapNone/>
            <wp:docPr id="79" name="图片 27" descr="C:\Users\JUNE\Desktop\0419\资源 8.svg资源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7" descr="C:\Users\JUNE\Desktop\0419\资源 8.svg资源 8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6287135" y="6187440"/>
                      <a:ext cx="41910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5313680</wp:posOffset>
            </wp:positionH>
            <wp:positionV relativeFrom="paragraph">
              <wp:posOffset>6187440</wp:posOffset>
            </wp:positionV>
            <wp:extent cx="419100" cy="308610"/>
            <wp:effectExtent l="0" t="0" r="7620" b="11430"/>
            <wp:wrapNone/>
            <wp:docPr id="78" name="图片 26" descr="C:\Users\JUNE\Desktop\0419\资源 8.svg资源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6" descr="C:\Users\JUNE\Desktop\0419\资源 8.svg资源 8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267960" y="6187440"/>
                      <a:ext cx="41910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6187440</wp:posOffset>
            </wp:positionV>
            <wp:extent cx="419100" cy="308610"/>
            <wp:effectExtent l="0" t="0" r="7620" b="11430"/>
            <wp:wrapNone/>
            <wp:docPr id="76" name="图片 24" descr="C:\Users\JUNE\Desktop\0419\资源 8.svg资源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4" descr="C:\Users\JUNE\Desktop\0419\资源 8.svg资源 8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3021330" y="6187440"/>
                      <a:ext cx="41910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1898015</wp:posOffset>
            </wp:positionH>
            <wp:positionV relativeFrom="paragraph">
              <wp:posOffset>6187440</wp:posOffset>
            </wp:positionV>
            <wp:extent cx="419100" cy="308610"/>
            <wp:effectExtent l="0" t="0" r="7620" b="11430"/>
            <wp:wrapNone/>
            <wp:docPr id="75" name="图片 23" descr="C:\Users\JUNE\Desktop\0419\资源 8.svg资源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3" descr="C:\Users\JUNE\Desktop\0419\资源 8.svg资源 8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898015" y="6187440"/>
                      <a:ext cx="41910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6187440</wp:posOffset>
            </wp:positionV>
            <wp:extent cx="419100" cy="308610"/>
            <wp:effectExtent l="0" t="0" r="7620" b="11430"/>
            <wp:wrapNone/>
            <wp:docPr id="74" name="图片 22" descr="C:\Users\JUNE\Desktop\0419\资源 8.svg资源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2" descr="C:\Users\JUNE\Desktop\0419\资源 8.svg资源 8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901065" y="6187440"/>
                      <a:ext cx="41910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4281805</wp:posOffset>
            </wp:positionH>
            <wp:positionV relativeFrom="paragraph">
              <wp:posOffset>6779260</wp:posOffset>
            </wp:positionV>
            <wp:extent cx="210185" cy="309880"/>
            <wp:effectExtent l="0" t="0" r="3175" b="10160"/>
            <wp:wrapNone/>
            <wp:docPr id="382" name="图片 22" descr="C:\Users\JUNE\Desktop\0419\资源 37.svg资源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22" descr="C:\Users\JUNE\Desktop\0419\资源 37.svg资源 37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6779260</wp:posOffset>
            </wp:positionV>
            <wp:extent cx="210185" cy="309880"/>
            <wp:effectExtent l="0" t="0" r="3175" b="10160"/>
            <wp:wrapNone/>
            <wp:docPr id="381" name="图片 22" descr="C:\Users\JUNE\Desktop\0419\资源 37.svg资源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22" descr="C:\Users\JUNE\Desktop\0419\资源 37.svg资源 37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6779260</wp:posOffset>
            </wp:positionV>
            <wp:extent cx="210185" cy="309880"/>
            <wp:effectExtent l="0" t="0" r="3175" b="10160"/>
            <wp:wrapNone/>
            <wp:docPr id="380" name="图片 22" descr="C:\Users\JUNE\Desktop\0419\资源 37.svg资源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22" descr="C:\Users\JUNE\Desktop\0419\资源 37.svg资源 37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6779260</wp:posOffset>
            </wp:positionV>
            <wp:extent cx="210185" cy="309880"/>
            <wp:effectExtent l="0" t="0" r="3175" b="10160"/>
            <wp:wrapNone/>
            <wp:docPr id="81" name="图片 22" descr="C:\Users\JUNE\Desktop\0419\资源 37.svg资源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2" descr="C:\Users\JUNE\Desktop\0419\资源 37.svg资源 37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869950" y="6801485"/>
                      <a:ext cx="21018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6474460</wp:posOffset>
            </wp:positionH>
            <wp:positionV relativeFrom="paragraph">
              <wp:posOffset>6779260</wp:posOffset>
            </wp:positionV>
            <wp:extent cx="210185" cy="309880"/>
            <wp:effectExtent l="0" t="0" r="3175" b="10160"/>
            <wp:wrapNone/>
            <wp:docPr id="384" name="图片 22" descr="C:\Users\JUNE\Desktop\0419\资源 37.svg资源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22" descr="C:\Users\JUNE\Desktop\0419\资源 37.svg资源 37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5417820</wp:posOffset>
            </wp:positionH>
            <wp:positionV relativeFrom="paragraph">
              <wp:posOffset>6779260</wp:posOffset>
            </wp:positionV>
            <wp:extent cx="210185" cy="309880"/>
            <wp:effectExtent l="0" t="0" r="3175" b="10160"/>
            <wp:wrapNone/>
            <wp:docPr id="383" name="图片 22" descr="C:\Users\JUNE\Desktop\0419\资源 37.svg资源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22" descr="C:\Users\JUNE\Desktop\0419\资源 37.svg资源 37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6365240</wp:posOffset>
                </wp:positionH>
                <wp:positionV relativeFrom="paragraph">
                  <wp:posOffset>5600065</wp:posOffset>
                </wp:positionV>
                <wp:extent cx="416560" cy="417195"/>
                <wp:effectExtent l="0" t="0" r="10160" b="9525"/>
                <wp:wrapNone/>
                <wp:docPr id="133" name="组合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560" cy="417195"/>
                          <a:chOff x="2125" y="9092"/>
                          <a:chExt cx="656" cy="657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34" name="图片 22" descr="C:\Users\JUNE\Desktop\0419\资源 18.svg资源 18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25" y="9092"/>
                            <a:ext cx="355" cy="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图片 116" descr="资源 19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5" y="9283"/>
                            <a:ext cx="287" cy="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1.2pt;margin-top:440.95pt;height:32.85pt;width:32.8pt;z-index:251729920;mso-width-relative:page;mso-height-relative:page;" coordorigin="2125,9092" coordsize="656,657" o:gfxdata="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">
                <o:lock v:ext="edit" aspectratio="f"/>
                <v:shape id="图片 22" o:spid="_x0000_s1026" o:spt="75" alt="C:\Users\JUNE\Desktop\0419\资源 18.svg资源 18" type="#_x0000_t75" style="position:absolute;left:2125;top:9092;height:496;width:355;" filled="f" o:preferrelative="t" stroked="f" coordsize="21600,21600" o:gfxdata="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fOfTProAAADc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48" o:title=""/>
                  <o:lock v:ext="edit" aspectratio="t"/>
                </v:shape>
                <v:shape id="图片 116" o:spid="_x0000_s1026" o:spt="75" alt="资源 19" type="#_x0000_t75" style="position:absolute;left:2495;top:9283;height:467;width:287;" filled="f" o:preferrelative="t" stroked="f" coordsize="21600,21600" o:gfxdata="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Icmk++AAAA3A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49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5600065</wp:posOffset>
                </wp:positionV>
                <wp:extent cx="416560" cy="417195"/>
                <wp:effectExtent l="0" t="0" r="10160" b="9525"/>
                <wp:wrapNone/>
                <wp:docPr id="120" name="组合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560" cy="417195"/>
                          <a:chOff x="2125" y="9092"/>
                          <a:chExt cx="656" cy="657"/>
                        </a:xfrm>
                      </wpg:grpSpPr>
                      <pic:pic xmlns:pic="http://schemas.openxmlformats.org/drawingml/2006/picture">
                        <pic:nvPicPr>
                          <pic:cNvPr id="67" name="图片 22" descr="C:\Users\JUNE\Desktop\0419\资源 18.svg资源 18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25" y="9092"/>
                            <a:ext cx="355" cy="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图片 116" descr="资源 19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5" y="9283"/>
                            <a:ext cx="287" cy="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.6pt;margin-top:440.95pt;height:32.85pt;width:32.8pt;z-index:251724800;mso-width-relative:page;mso-height-relative:page;" coordorigin="2125,9092" coordsize="656,657" o:gfxdata="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">
                <o:lock v:ext="edit" aspectratio="f"/>
                <v:shape id="图片 22" o:spid="_x0000_s1026" o:spt="75" alt="C:\Users\JUNE\Desktop\0419\资源 18.svg资源 18" type="#_x0000_t75" style="position:absolute;left:2125;top:9092;height:496;width:355;" filled="f" o:preferrelative="t" stroked="f" coordsize="21600,21600" o:gfxdata="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Czo8a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54" o:title=""/>
                  <o:lock v:ext="edit" aspectratio="t"/>
                </v:shape>
                <v:shape id="_x0000_s1026" o:spid="_x0000_s1026" o:spt="75" alt="资源 19" type="#_x0000_t75" style="position:absolute;left:2495;top:9283;height:467;width:287;" filled="f" o:preferrelative="t" stroked="f" coordsize="21600,21600" o:gfxdata="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2dp2PLoAAADc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55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2008505</wp:posOffset>
            </wp:positionV>
            <wp:extent cx="445770" cy="308610"/>
            <wp:effectExtent l="0" t="0" r="11430" b="11430"/>
            <wp:wrapNone/>
            <wp:docPr id="25" name="图片 25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资源 1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4159885" y="2008505"/>
                      <a:ext cx="44577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5312410</wp:posOffset>
            </wp:positionH>
            <wp:positionV relativeFrom="paragraph">
              <wp:posOffset>2008505</wp:posOffset>
            </wp:positionV>
            <wp:extent cx="445770" cy="308610"/>
            <wp:effectExtent l="0" t="0" r="11430" b="11430"/>
            <wp:wrapNone/>
            <wp:docPr id="26" name="图片 26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资源 1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5281930" y="2008505"/>
                      <a:ext cx="44577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6360160</wp:posOffset>
            </wp:positionH>
            <wp:positionV relativeFrom="paragraph">
              <wp:posOffset>2008505</wp:posOffset>
            </wp:positionV>
            <wp:extent cx="445770" cy="308610"/>
            <wp:effectExtent l="0" t="0" r="11430" b="11430"/>
            <wp:wrapNone/>
            <wp:docPr id="27" name="图片 27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资源 1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6299200" y="2008505"/>
                      <a:ext cx="44577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2008505</wp:posOffset>
            </wp:positionV>
            <wp:extent cx="445770" cy="308610"/>
            <wp:effectExtent l="0" t="0" r="11430" b="11430"/>
            <wp:wrapNone/>
            <wp:docPr id="23" name="图片 23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资源 1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915160" y="2008505"/>
                      <a:ext cx="44577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909320</wp:posOffset>
            </wp:positionH>
            <wp:positionV relativeFrom="paragraph">
              <wp:posOffset>2008505</wp:posOffset>
            </wp:positionV>
            <wp:extent cx="445770" cy="308610"/>
            <wp:effectExtent l="0" t="0" r="11430" b="11430"/>
            <wp:wrapNone/>
            <wp:docPr id="22" name="图片 22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资源 1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919480" y="2008505"/>
                      <a:ext cx="44577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3037205</wp:posOffset>
            </wp:positionH>
            <wp:positionV relativeFrom="paragraph">
              <wp:posOffset>2008505</wp:posOffset>
            </wp:positionV>
            <wp:extent cx="445770" cy="308610"/>
            <wp:effectExtent l="0" t="0" r="11430" b="11430"/>
            <wp:wrapNone/>
            <wp:docPr id="24" name="图片 24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资源 1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3037205" y="2008505"/>
                      <a:ext cx="44577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7381875</wp:posOffset>
                </wp:positionV>
                <wp:extent cx="252730" cy="434340"/>
                <wp:effectExtent l="0" t="0" r="6350" b="7620"/>
                <wp:wrapNone/>
                <wp:docPr id="137" name="组合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30" cy="434340"/>
                          <a:chOff x="4250" y="11897"/>
                          <a:chExt cx="398" cy="684"/>
                        </a:xfrm>
                      </wpg:grpSpPr>
                      <pic:pic xmlns:pic="http://schemas.openxmlformats.org/drawingml/2006/picture">
                        <pic:nvPicPr>
                          <pic:cNvPr id="88" name="图片 22" descr="C:\Users\JUNE\Desktop\0419\资源 20.svg资源 20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50" y="11897"/>
                            <a:ext cx="261" cy="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图片 136" descr="资源 21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2" y="12069"/>
                            <a:ext cx="156" cy="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.85pt;margin-top:581.25pt;height:34.2pt;width:19.9pt;z-index:251730944;mso-width-relative:page;mso-height-relative:page;" coordorigin="4250,11897" coordsize="398,684" o:gfxdata="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">
                <o:lock v:ext="edit" aspectratio="f"/>
                <v:shape id="图片 22" o:spid="_x0000_s1026" o:spt="75" alt="C:\Users\JUNE\Desktop\0419\资源 20.svg资源 20" type="#_x0000_t75" style="position:absolute;left:4250;top:11897;height:496;width:261;" filled="f" o:preferrelative="t" stroked="f" coordsize="21600,21600" o:gfxdata="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KafUI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64" o:title=""/>
                  <o:lock v:ext="edit" aspectratio="t"/>
                </v:shape>
                <v:shape id="_x0000_s1026" o:spid="_x0000_s1026" o:spt="75" alt="资源 21" type="#_x0000_t75" style="position:absolute;left:4492;top:12069;height:512;width:156;" filled="f" o:preferrelative="t" stroked="f" coordsize="21600,21600" o:gfxdata="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emvhW7AAAA3A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65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6398260</wp:posOffset>
                </wp:positionH>
                <wp:positionV relativeFrom="paragraph">
                  <wp:posOffset>7381875</wp:posOffset>
                </wp:positionV>
                <wp:extent cx="252730" cy="434340"/>
                <wp:effectExtent l="0" t="0" r="6350" b="7620"/>
                <wp:wrapNone/>
                <wp:docPr id="150" name="组合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30" cy="434340"/>
                          <a:chOff x="4250" y="11897"/>
                          <a:chExt cx="398" cy="684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51" name="图片 22" descr="C:\Users\JUNE\Desktop\0419\资源 20.svg资源 20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50" y="11897"/>
                            <a:ext cx="261" cy="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图片 136" descr="资源 21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2" y="12069"/>
                            <a:ext cx="156" cy="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3.8pt;margin-top:581.25pt;height:34.2pt;width:19.9pt;z-index:251736064;mso-width-relative:page;mso-height-relative:page;" coordorigin="4250,11897" coordsize="398,684" o:gfxdata="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">
                <o:lock v:ext="edit" aspectratio="f"/>
                <v:shape id="图片 22" o:spid="_x0000_s1026" o:spt="75" alt="C:\Users\JUNE\Desktop\0419\资源 20.svg资源 20" type="#_x0000_t75" style="position:absolute;left:4250;top:11897;height:496;width:261;" filled="f" o:preferrelative="t" stroked="f" coordsize="21600,21600" o:gfxdata="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9zURpL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70" o:title=""/>
                  <o:lock v:ext="edit" aspectratio="t"/>
                </v:shape>
                <v:shape id="图片 136" o:spid="_x0000_s1026" o:spt="75" alt="资源 21" type="#_x0000_t75" style="position:absolute;left:4492;top:12069;height:512;width:156;" filled="f" o:preferrelative="t" stroked="f" coordsize="21600,21600" o:gfxdata="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OUL/OG7AAAA3A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71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5282565</wp:posOffset>
                </wp:positionH>
                <wp:positionV relativeFrom="paragraph">
                  <wp:posOffset>7381875</wp:posOffset>
                </wp:positionV>
                <wp:extent cx="252730" cy="434340"/>
                <wp:effectExtent l="0" t="0" r="6350" b="7620"/>
                <wp:wrapNone/>
                <wp:docPr id="147" name="组合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30" cy="434340"/>
                          <a:chOff x="4250" y="11897"/>
                          <a:chExt cx="398" cy="684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48" name="图片 22" descr="C:\Users\JUNE\Desktop\0419\资源 20.svg资源 20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50" y="11897"/>
                            <a:ext cx="261" cy="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图片 136" descr="资源 21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2" y="12069"/>
                            <a:ext cx="156" cy="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5.95pt;margin-top:581.25pt;height:34.2pt;width:19.9pt;z-index:251735040;mso-width-relative:page;mso-height-relative:page;" coordorigin="4250,11897" coordsize="398,684" o:gfxdata="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">
                <o:lock v:ext="edit" aspectratio="f"/>
                <v:shape id="图片 22" o:spid="_x0000_s1026" o:spt="75" alt="C:\Users\JUNE\Desktop\0419\资源 20.svg资源 20" type="#_x0000_t75" style="position:absolute;left:4250;top:11897;height:496;width:261;" filled="f" o:preferrelative="t" stroked="f" coordsize="21600,21600" o:gfxdata="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OPWLuS7AAAA3A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70" o:title=""/>
                  <o:lock v:ext="edit" aspectratio="t"/>
                </v:shape>
                <v:shape id="图片 136" o:spid="_x0000_s1026" o:spt="75" alt="资源 21" type="#_x0000_t75" style="position:absolute;left:4492;top:12069;height:512;width:156;" filled="f" o:preferrelative="t" stroked="f" coordsize="21600,21600" o:gfxdata="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G52+E27AAAA3A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71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7381875</wp:posOffset>
                </wp:positionV>
                <wp:extent cx="252730" cy="434340"/>
                <wp:effectExtent l="0" t="0" r="6350" b="7620"/>
                <wp:wrapNone/>
                <wp:docPr id="144" name="组合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30" cy="434340"/>
                          <a:chOff x="4250" y="11897"/>
                          <a:chExt cx="398" cy="684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45" name="图片 22" descr="C:\Users\JUNE\Desktop\0419\资源 20.svg资源 20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50" y="11897"/>
                            <a:ext cx="261" cy="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图片 136" descr="资源 21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2" y="12069"/>
                            <a:ext cx="156" cy="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8.1pt;margin-top:581.25pt;height:34.2pt;width:19.9pt;z-index:251734016;mso-width-relative:page;mso-height-relative:page;" coordorigin="4250,11897" coordsize="398,684" o:gfxdata="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">
                <o:lock v:ext="edit" aspectratio="f"/>
                <v:shape id="图片 22" o:spid="_x0000_s1026" o:spt="75" alt="C:\Users\JUNE\Desktop\0419\资源 20.svg资源 20" type="#_x0000_t75" style="position:absolute;left:4250;top:11897;height:496;width:261;" filled="f" o:preferrelative="t" stroked="f" coordsize="21600,21600" o:gfxdata="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DdeBer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70" o:title=""/>
                  <o:lock v:ext="edit" aspectratio="t"/>
                </v:shape>
                <v:shape id="图片 136" o:spid="_x0000_s1026" o:spt="75" alt="资源 21" type="#_x0000_t75" style="position:absolute;left:4492;top:12069;height:512;width:156;" filled="f" o:preferrelative="t" stroked="f" coordsize="21600,21600" o:gfxdata="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H+lsP7oAAADc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71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3051175</wp:posOffset>
                </wp:positionH>
                <wp:positionV relativeFrom="paragraph">
                  <wp:posOffset>7381875</wp:posOffset>
                </wp:positionV>
                <wp:extent cx="252730" cy="434340"/>
                <wp:effectExtent l="0" t="0" r="6350" b="7620"/>
                <wp:wrapNone/>
                <wp:docPr id="141" name="组合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30" cy="434340"/>
                          <a:chOff x="4250" y="11897"/>
                          <a:chExt cx="398" cy="684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42" name="图片 22" descr="C:\Users\JUNE\Desktop\0419\资源 20.svg资源 20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50" y="11897"/>
                            <a:ext cx="261" cy="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图片 136" descr="资源 21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2" y="12069"/>
                            <a:ext cx="156" cy="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0.25pt;margin-top:581.25pt;height:34.2pt;width:19.9pt;z-index:251732992;mso-width-relative:page;mso-height-relative:page;" coordorigin="4250,11897" coordsize="398,684" o:gfxdata="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">
                <o:lock v:ext="edit" aspectratio="f"/>
                <v:shape id="图片 22" o:spid="_x0000_s1026" o:spt="75" alt="C:\Users\JUNE\Desktop\0419\资源 20.svg资源 20" type="#_x0000_t75" style="position:absolute;left:4250;top:11897;height:496;width:261;" filled="f" o:preferrelative="t" stroked="f" coordsize="21600,21600" o:gfxdata="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CPhkO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70" o:title=""/>
                  <o:lock v:ext="edit" aspectratio="t"/>
                </v:shape>
                <v:shape id="图片 136" o:spid="_x0000_s1026" o:spt="75" alt="资源 21" type="#_x0000_t75" style="position:absolute;left:4492;top:12069;height:512;width:156;" filled="f" o:preferrelative="t" stroked="f" coordsize="21600,21600" o:gfxdata="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D57Pp7oAAADc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71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7381875</wp:posOffset>
                </wp:positionV>
                <wp:extent cx="252730" cy="434340"/>
                <wp:effectExtent l="0" t="0" r="6350" b="7620"/>
                <wp:wrapNone/>
                <wp:docPr id="138" name="组合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30" cy="434340"/>
                          <a:chOff x="4250" y="11897"/>
                          <a:chExt cx="398" cy="684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39" name="图片 22" descr="C:\Users\JUNE\Desktop\0419\资源 20.svg资源 20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50" y="11897"/>
                            <a:ext cx="261" cy="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图片 136" descr="资源 21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2" y="12069"/>
                            <a:ext cx="156" cy="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2.4pt;margin-top:581.25pt;height:34.2pt;width:19.9pt;z-index:251731968;mso-width-relative:page;mso-height-relative:page;" coordorigin="4250,11897" coordsize="398,684" o:gfxdata="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">
                <o:lock v:ext="edit" aspectratio="f"/>
                <v:shape id="图片 22" o:spid="_x0000_s1026" o:spt="75" alt="C:\Users\JUNE\Desktop\0419\资源 20.svg资源 20" type="#_x0000_t75" style="position:absolute;left:4250;top:11897;height:496;width:261;" filled="f" o:preferrelative="t" stroked="f" coordsize="21600,21600" o:gfxdata="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1Jz4Ar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70" o:title=""/>
                  <o:lock v:ext="edit" aspectratio="t"/>
                </v:shape>
                <v:shape id="图片 136" o:spid="_x0000_s1026" o:spt="75" alt="资源 21" type="#_x0000_t75" style="position:absolute;left:4492;top:12069;height:512;width:156;" filled="f" o:preferrelative="t" stroked="f" coordsize="21600,21600" o:gfxdata="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/0xR0L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71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5339715</wp:posOffset>
                </wp:positionH>
                <wp:positionV relativeFrom="paragraph">
                  <wp:posOffset>5600065</wp:posOffset>
                </wp:positionV>
                <wp:extent cx="416560" cy="417195"/>
                <wp:effectExtent l="0" t="0" r="10160" b="9525"/>
                <wp:wrapNone/>
                <wp:docPr id="130" name="组合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560" cy="417195"/>
                          <a:chOff x="2125" y="9092"/>
                          <a:chExt cx="656" cy="657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31" name="图片 22" descr="C:\Users\JUNE\Desktop\0419\资源 18.svg资源 18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25" y="9092"/>
                            <a:ext cx="355" cy="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图片 116" descr="资源 19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5" y="9283"/>
                            <a:ext cx="287" cy="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0.45pt;margin-top:440.95pt;height:32.85pt;width:32.8pt;z-index:251728896;mso-width-relative:page;mso-height-relative:page;" coordorigin="2125,9092" coordsize="656,657" o:gfxdata="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">
                <o:lock v:ext="edit" aspectratio="f"/>
                <v:shape id="图片 22" o:spid="_x0000_s1026" o:spt="75" alt="C:\Users\JUNE\Desktop\0419\资源 18.svg资源 18" type="#_x0000_t75" style="position:absolute;left:2125;top:9092;height:496;width:355;" filled="f" o:preferrelative="t" stroked="f" coordsize="21600,21600" o:gfxdata="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bJBwproAAADc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48" o:title=""/>
                  <o:lock v:ext="edit" aspectratio="t"/>
                </v:shape>
                <v:shape id="图片 116" o:spid="_x0000_s1026" o:spt="75" alt="资源 19" type="#_x0000_t75" style="position:absolute;left:2495;top:9283;height:467;width:287;" filled="f" o:preferrelative="t" stroked="f" coordsize="21600,21600" o:gfxdata="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E31Aju+AAAA3A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49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5600065</wp:posOffset>
                </wp:positionV>
                <wp:extent cx="416560" cy="417195"/>
                <wp:effectExtent l="0" t="0" r="10160" b="9525"/>
                <wp:wrapNone/>
                <wp:docPr id="127" name="组合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560" cy="417195"/>
                          <a:chOff x="2125" y="9092"/>
                          <a:chExt cx="656" cy="657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28" name="图片 22" descr="C:\Users\JUNE\Desktop\0419\资源 18.svg资源 18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25" y="9092"/>
                            <a:ext cx="355" cy="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图片 116" descr="资源 19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5" y="9283"/>
                            <a:ext cx="287" cy="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9.35pt;margin-top:440.95pt;height:32.85pt;width:32.8pt;z-index:251727872;mso-width-relative:page;mso-height-relative:page;" coordorigin="2125,9092" coordsize="656,657" o:gfxdata="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">
                <o:lock v:ext="edit" aspectratio="f"/>
                <v:shape id="图片 22" o:spid="_x0000_s1026" o:spt="75" alt="C:\Users\JUNE\Desktop\0419\资源 18.svg资源 18" type="#_x0000_t75" style="position:absolute;left:2125;top:9092;height:496;width:355;" filled="f" o:preferrelative="t" stroked="f" coordsize="21600,21600" o:gfxdata="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eHNP5r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48" o:title=""/>
                  <o:lock v:ext="edit" aspectratio="t"/>
                </v:shape>
                <v:shape id="图片 116" o:spid="_x0000_s1026" o:spt="75" alt="资源 19" type="#_x0000_t75" style="position:absolute;left:2495;top:9283;height:467;width:287;" filled="f" o:preferrelative="t" stroked="f" coordsize="21600,21600" o:gfxdata="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aIBpe+AAAA3A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49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3020695</wp:posOffset>
                </wp:positionH>
                <wp:positionV relativeFrom="paragraph">
                  <wp:posOffset>5600065</wp:posOffset>
                </wp:positionV>
                <wp:extent cx="416560" cy="417195"/>
                <wp:effectExtent l="0" t="0" r="10160" b="9525"/>
                <wp:wrapNone/>
                <wp:docPr id="124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560" cy="417195"/>
                          <a:chOff x="2125" y="9092"/>
                          <a:chExt cx="656" cy="657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25" name="图片 22" descr="C:\Users\JUNE\Desktop\0419\资源 18.svg资源 18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25" y="9092"/>
                            <a:ext cx="355" cy="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图片 116" descr="资源 19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5" y="9283"/>
                            <a:ext cx="287" cy="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7.85pt;margin-top:440.95pt;height:32.85pt;width:32.8pt;z-index:251726848;mso-width-relative:page;mso-height-relative:page;" coordorigin="2125,9092" coordsize="656,657" o:gfxdata="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">
                <o:lock v:ext="edit" aspectratio="f"/>
                <v:shape id="图片 22" o:spid="_x0000_s1026" o:spt="75" alt="C:\Users\JUNE\Desktop\0419\资源 18.svg资源 18" type="#_x0000_t75" style="position:absolute;left:2125;top:9092;height:496;width:355;" filled="f" o:preferrelative="t" stroked="f" coordsize="21600,21600" o:gfxdata="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lnLgeLcAAADc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r:id="rId48" o:title=""/>
                  <o:lock v:ext="edit" aspectratio="t"/>
                </v:shape>
                <v:shape id="图片 116" o:spid="_x0000_s1026" o:spt="75" alt="资源 19" type="#_x0000_t75" style="position:absolute;left:2495;top:9283;height:467;width:287;" filled="f" o:preferrelative="t" stroked="f" coordsize="21600,21600" o:gfxdata="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cXkuW+AAAA3A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49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5600065</wp:posOffset>
                </wp:positionV>
                <wp:extent cx="416560" cy="417195"/>
                <wp:effectExtent l="0" t="0" r="10160" b="9525"/>
                <wp:wrapNone/>
                <wp:docPr id="121" name="组合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560" cy="417195"/>
                          <a:chOff x="2125" y="9092"/>
                          <a:chExt cx="656" cy="657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22" name="图片 22" descr="C:\Users\JUNE\Desktop\0419\资源 18.svg资源 18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25" y="9092"/>
                            <a:ext cx="355" cy="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图片 116" descr="资源 19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5" y="9283"/>
                            <a:ext cx="287" cy="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7.85pt;margin-top:440.95pt;height:32.85pt;width:32.8pt;z-index:251725824;mso-width-relative:page;mso-height-relative:page;" coordorigin="2125,9092" coordsize="656,657" o:gfxdata="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">
                <o:lock v:ext="edit" aspectratio="f"/>
                <v:shape id="图片 22" o:spid="_x0000_s1026" o:spt="75" alt="C:\Users\JUNE\Desktop\0419\资源 18.svg资源 18" type="#_x0000_t75" style="position:absolute;left:2125;top:9092;height:496;width:355;" filled="f" o:preferrelative="t" stroked="f" coordsize="21600,21600" o:gfxdata="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mbeAy7AAAA3A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48" o:title=""/>
                  <o:lock v:ext="edit" aspectratio="t"/>
                </v:shape>
                <v:shape id="图片 116" o:spid="_x0000_s1026" o:spt="75" alt="资源 19" type="#_x0000_t75" style="position:absolute;left:2495;top:9283;height:467;width:287;" filled="f" o:preferrelative="t" stroked="f" coordsize="21600,21600" o:gfxdata="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dgMX2+AAAA3A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49" o:title=""/>
                  <o:lock v:ext="edit" aspectratio="t"/>
                </v:shape>
              </v:group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578485</wp:posOffset>
                </wp:positionV>
                <wp:extent cx="6461760" cy="922655"/>
                <wp:effectExtent l="0" t="0" r="0" b="0"/>
                <wp:wrapNone/>
                <wp:docPr id="19" name="文本框 19" descr="7b0a20202020227461726765744d6f64756c65223a202270726f636573734f6e6c696e65466f6e7473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1760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汉仪雅酷黑 65W" w:hAnsi="汉仪雅酷黑 65W" w:eastAsia="汉仪雅酷黑 65W" w:cs="汉仪雅酷黑 65W"/>
                                <w:b/>
                                <w:bCs/>
                                <w:color w:val="808080" w:themeColor="text1" w:themeTint="80"/>
                                <w:sz w:val="66"/>
                                <w:szCs w:val="66"/>
                                <w:lang w:val="en-US" w:eastAsia="zh-CN"/>
                                <w14:shadow w14:blurRad="38100" w14:dist="12700" w14:dir="5400000" w14:sx="100000" w14:sy="100000" w14:kx="0" w14:ky="0" w14:algn="ctr">
                                  <w14:srgbClr w14:val="6E747A">
                                    <w14:alpha w14:val="47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08080" w:themeColor="text1" w:themeTint="80"/>
                                <w:sz w:val="66"/>
                                <w:szCs w:val="66"/>
                                <w:lang w:val="en-US" w:eastAsia="zh-CN"/>
                                <w14:shadow w14:blurRad="38100" w14:dist="12700" w14:dir="5400000" w14:sx="100000" w14:sy="100000" w14:kx="0" w14:ky="0" w14:algn="ctr">
                                  <w14:srgbClr w14:val="6E747A">
                                    <w14:alpha w14:val="47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26个英文字母练习字帖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461726765744d6f64756c65223a202270726f636573734f6e6c696e65466f6e7473220a7d0a" type="#_x0000_t202" style="position:absolute;left:0pt;margin-left:43.5pt;margin-top:45.55pt;height:72.65pt;width:508.8pt;z-index:251659264;mso-width-relative:page;mso-height-relative:page;" filled="f" stroked="f" coordsize="21600,21600" o:gfxdata="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FgAAAGRycy9QSwECFAAUAAAACACHTuJA&#10;0vlh3dsAAAAKAQAADwAAAAAAAAABACAAAAA4AAAAZHJzL2Rvd25yZXYueG1sUEsBAhQAFAAAAAgA&#10;h07iQKgjm6J+AgAAywQAAA4AAAAAAAAAAQAgAAAAQAEAAGRycy9lMm9Eb2MueG1sUEsFBgAAAAAG&#10;AAYAWQEAAD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汉仪雅酷黑 65W" w:hAnsi="汉仪雅酷黑 65W" w:eastAsia="汉仪雅酷黑 65W" w:cs="汉仪雅酷黑 65W"/>
                          <w:b/>
                          <w:bCs/>
                          <w:color w:val="808080" w:themeColor="text1" w:themeTint="80"/>
                          <w:sz w:val="66"/>
                          <w:szCs w:val="66"/>
                          <w:lang w:val="en-US" w:eastAsia="zh-CN"/>
                          <w14:shadow w14:blurRad="38100" w14:dist="12700" w14:dir="5400000" w14:sx="100000" w14:sy="100000" w14:kx="0" w14:ky="0" w14:algn="ctr">
                            <w14:srgbClr w14:val="6E747A">
                              <w14:alpha w14:val="47000"/>
                            </w14:srgbClr>
                          </w14:shadow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08080" w:themeColor="text1" w:themeTint="80"/>
                          <w:sz w:val="66"/>
                          <w:szCs w:val="66"/>
                          <w:lang w:val="en-US" w:eastAsia="zh-CN"/>
                          <w14:shadow w14:blurRad="38100" w14:dist="12700" w14:dir="5400000" w14:sx="100000" w14:sy="100000" w14:kx="0" w14:ky="0" w14:algn="ctr">
                            <w14:srgbClr w14:val="6E747A">
                              <w14:alpha w14:val="47000"/>
                            </w14:srgbClr>
                          </w14:shadow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26个英文字母练习字帖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1990090</wp:posOffset>
            </wp:positionV>
            <wp:extent cx="6040120" cy="7639685"/>
            <wp:effectExtent l="0" t="0" r="10160" b="10795"/>
            <wp:wrapNone/>
            <wp:docPr id="20" name="图片 20" descr="资源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资源 5"/>
                    <pic:cNvPicPr>
                      <a:picLocks noChangeAspect="1"/>
                    </pic:cNvPicPr>
                  </pic:nvPicPr>
                  <pic:blipFill>
                    <a:blip r:embed="rId72">
                      <a:extLst>
                        <a:ext uri="{96DAC541-7B7A-43D3-8B79-37D633B846F1}">
                          <asvg:svgBlip xmlns:asvg="http://schemas.microsoft.com/office/drawing/2016/SVG/main" r:embed="rId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60310" cy="10689590"/>
            <wp:effectExtent l="0" t="0" r="13970" b="8890"/>
            <wp:docPr id="18" name="图片 18" descr="未标题-2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未标题-2_画板 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1474470</wp:posOffset>
                </wp:positionV>
                <wp:extent cx="6432550" cy="418465"/>
                <wp:effectExtent l="0" t="0" r="0" b="0"/>
                <wp:wrapNone/>
                <wp:docPr id="266" name="文本框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583055"/>
                          <a:ext cx="6432550" cy="41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441" w:firstLineChars="800"/>
                              <w:jc w:val="both"/>
                              <w:rPr>
                                <w:rFonts w:hint="default" w:ascii="汉仪雅酷黑 65W" w:hAnsi="汉仪雅酷黑 65W" w:eastAsia="汉仪雅酷黑 65W" w:cs="汉仪雅酷黑 65W"/>
                                <w:b/>
                                <w:bCs/>
                                <w:color w:val="808080" w:themeColor="text1" w:themeTint="80"/>
                                <w:sz w:val="18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08080" w:themeColor="text1" w:themeTint="80"/>
                                <w:sz w:val="18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日期：</w:t>
                            </w: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08080" w:themeColor="text1" w:themeTint="80"/>
                                <w:sz w:val="18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08080" w:themeColor="text1" w:themeTint="80"/>
                                <w:sz w:val="18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姓名：</w:t>
                            </w: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08080" w:themeColor="text1" w:themeTint="80"/>
                                <w:sz w:val="18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08080" w:themeColor="text1" w:themeTint="80"/>
                                <w:sz w:val="18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用时：</w:t>
                            </w: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08080" w:themeColor="text1" w:themeTint="80"/>
                                <w:sz w:val="18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85pt;margin-top:116.1pt;height:32.95pt;width:506.5pt;z-index:251739136;mso-width-relative:page;mso-height-relative:page;" filled="f" stroked="f" coordsize="21600,21600" o:gfxdata="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FgAAAGRycy9QSwECFAAUAAAACACH&#10;TuJAOc0oItYAAAALAQAADwAAAAAAAAABACAAAAA4AAAAZHJzL2Rvd25yZXYueG1sUEsBAhQAFAAA&#10;AAgAh07iQJr6i3VNAgAAdQQAAA4AAAAAAAAAAQAgAAAAOwEAAGRycy9lMm9Eb2MueG1sUEsFBgAA&#10;AAAGAAYAWQEAAPoFAAAAAA==&#10;">
                <v:fill on="f" focussize="0,0"/>
                <v:stroke on="f" weight="0.5pt"/>
                <v:imagedata o:title=""/>
                <o:lock v:ext="edit" aspectratio="f"/>
                <v:textbox inset="2.54mm,1mm,2.54mm,1.27mm">
                  <w:txbxContent>
                    <w:p>
                      <w:pPr>
                        <w:ind w:firstLine="1441" w:firstLineChars="800"/>
                        <w:jc w:val="both"/>
                        <w:rPr>
                          <w:rFonts w:hint="default" w:ascii="汉仪雅酷黑 65W" w:hAnsi="汉仪雅酷黑 65W" w:eastAsia="汉仪雅酷黑 65W" w:cs="汉仪雅酷黑 65W"/>
                          <w:b/>
                          <w:bCs/>
                          <w:color w:val="808080" w:themeColor="text1" w:themeTint="80"/>
                          <w:sz w:val="18"/>
                          <w:szCs w:val="21"/>
                          <w:u w:val="single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08080" w:themeColor="text1" w:themeTint="80"/>
                          <w:sz w:val="18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日期：</w:t>
                      </w: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08080" w:themeColor="text1" w:themeTint="80"/>
                          <w:sz w:val="18"/>
                          <w:szCs w:val="21"/>
                          <w:u w:val="single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             </w:t>
                      </w: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08080" w:themeColor="text1" w:themeTint="80"/>
                          <w:sz w:val="18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姓名：</w:t>
                      </w: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08080" w:themeColor="text1" w:themeTint="80"/>
                          <w:sz w:val="18"/>
                          <w:szCs w:val="21"/>
                          <w:u w:val="single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             </w:t>
                      </w: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08080" w:themeColor="text1" w:themeTint="80"/>
                          <w:sz w:val="18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用时：</w:t>
                      </w: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08080" w:themeColor="text1" w:themeTint="80"/>
                          <w:sz w:val="18"/>
                          <w:szCs w:val="21"/>
                          <w:u w:val="single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523875</wp:posOffset>
                </wp:positionV>
                <wp:extent cx="6461760" cy="953135"/>
                <wp:effectExtent l="0" t="0" r="0" b="0"/>
                <wp:wrapNone/>
                <wp:docPr id="267" name="文本框 267" descr="7b0a20202020227461726765744d6f64756c65223a202270726f636573734f6e6c696e65466f6e7473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1760" cy="95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汉仪雅酷黑 65W" w:hAnsi="汉仪雅酷黑 65W" w:eastAsia="汉仪雅酷黑 65W" w:cs="汉仪雅酷黑 65W"/>
                                <w:b/>
                                <w:bCs/>
                                <w:color w:val="808080" w:themeColor="text1" w:themeTint="80"/>
                                <w:sz w:val="66"/>
                                <w:szCs w:val="66"/>
                                <w:lang w:val="en-US" w:eastAsia="zh-CN"/>
                                <w14:shadow w14:blurRad="38100" w14:dist="12700" w14:dir="5400000" w14:sx="100000" w14:sy="100000" w14:kx="0" w14:ky="0" w14:algn="ctr">
                                  <w14:srgbClr w14:val="6E747A">
                                    <w14:alpha w14:val="47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08080" w:themeColor="text1" w:themeTint="80"/>
                                <w:sz w:val="66"/>
                                <w:szCs w:val="66"/>
                                <w:lang w:val="en-US" w:eastAsia="zh-CN"/>
                                <w14:shadow w14:blurRad="38100" w14:dist="12700" w14:dir="5400000" w14:sx="100000" w14:sy="100000" w14:kx="0" w14:ky="0" w14:algn="ctr">
                                  <w14:srgbClr w14:val="6E747A">
                                    <w14:alpha w14:val="47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26个英文字母练习字帖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461726765744d6f64756c65223a202270726f636573734f6e6c696e65466f6e7473220a7d0a" type="#_x0000_t202" style="position:absolute;left:0pt;margin-left:43.5pt;margin-top:41.25pt;height:75.05pt;width:508.8pt;z-index:251737088;mso-width-relative:page;mso-height-relative:page;" filled="f" stroked="f" coordsize="21600,21600" o:gfxdata="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WAAAAZHJzL1BLAQIUABQAAAAIAIdO4kCN&#10;Z1fA2wAAAAoBAAAPAAAAAAAAAAEAIAAAADgAAABkcnMvZG93bnJldi54bWxQSwECFAAUAAAACACH&#10;TuJAzLtQr30CAADNBAAADgAAAAAAAAABACAAAABAAQAAZHJzL2Uyb0RvYy54bWxQSwUGAAAAAAYA&#10;BgBZAQAAL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汉仪雅酷黑 65W" w:hAnsi="汉仪雅酷黑 65W" w:eastAsia="汉仪雅酷黑 65W" w:cs="汉仪雅酷黑 65W"/>
                          <w:b/>
                          <w:bCs/>
                          <w:color w:val="808080" w:themeColor="text1" w:themeTint="80"/>
                          <w:sz w:val="66"/>
                          <w:szCs w:val="66"/>
                          <w:lang w:val="en-US" w:eastAsia="zh-CN"/>
                          <w14:shadow w14:blurRad="38100" w14:dist="12700" w14:dir="5400000" w14:sx="100000" w14:sy="100000" w14:kx="0" w14:ky="0" w14:algn="ctr">
                            <w14:srgbClr w14:val="6E747A">
                              <w14:alpha w14:val="47000"/>
                            </w14:srgbClr>
                          </w14:shadow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08080" w:themeColor="text1" w:themeTint="80"/>
                          <w:sz w:val="66"/>
                          <w:szCs w:val="66"/>
                          <w:lang w:val="en-US" w:eastAsia="zh-CN"/>
                          <w14:shadow w14:blurRad="38100" w14:dist="12700" w14:dir="5400000" w14:sx="100000" w14:sy="100000" w14:kx="0" w14:ky="0" w14:algn="ctr">
                            <w14:srgbClr w14:val="6E747A">
                              <w14:alpha w14:val="47000"/>
                            </w14:srgbClr>
                          </w14:shadow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26个英文字母练习字帖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6403975</wp:posOffset>
            </wp:positionH>
            <wp:positionV relativeFrom="paragraph">
              <wp:posOffset>9192895</wp:posOffset>
            </wp:positionV>
            <wp:extent cx="328930" cy="274320"/>
            <wp:effectExtent l="0" t="0" r="6350" b="0"/>
            <wp:wrapNone/>
            <wp:docPr id="159" name="图片 27" descr="C:\Users\JUNE\Desktop\0419\资源 36.svg资源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27" descr="C:\Users\JUNE\Desktop\0419\资源 36.svg资源 36"/>
                    <pic:cNvPicPr>
                      <a:picLocks noChangeAspect="1"/>
                    </pic:cNvPicPr>
                  </pic:nvPicPr>
                  <pic:blipFill>
                    <a:blip r:embed="rId75">
                      <a:extLs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6403975" y="9192895"/>
                      <a:ext cx="32893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5365750</wp:posOffset>
            </wp:positionH>
            <wp:positionV relativeFrom="paragraph">
              <wp:posOffset>9192895</wp:posOffset>
            </wp:positionV>
            <wp:extent cx="328930" cy="274320"/>
            <wp:effectExtent l="0" t="0" r="6350" b="0"/>
            <wp:wrapNone/>
            <wp:docPr id="158" name="图片 26" descr="C:\Users\JUNE\Desktop\0419\资源 36.svg资源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 descr="C:\Users\JUNE\Desktop\0419\资源 36.svg资源 36"/>
                    <pic:cNvPicPr>
                      <a:picLocks noChangeAspect="1"/>
                    </pic:cNvPicPr>
                  </pic:nvPicPr>
                  <pic:blipFill>
                    <a:blip r:embed="rId75">
                      <a:extLs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365750" y="9192895"/>
                      <a:ext cx="32893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4220845</wp:posOffset>
            </wp:positionH>
            <wp:positionV relativeFrom="paragraph">
              <wp:posOffset>9192895</wp:posOffset>
            </wp:positionV>
            <wp:extent cx="328930" cy="274320"/>
            <wp:effectExtent l="0" t="0" r="6350" b="0"/>
            <wp:wrapNone/>
            <wp:docPr id="157" name="图片 25" descr="C:\Users\JUNE\Desktop\0419\资源 36.svg资源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5" descr="C:\Users\JUNE\Desktop\0419\资源 36.svg资源 36"/>
                    <pic:cNvPicPr>
                      <a:picLocks noChangeAspect="1"/>
                    </pic:cNvPicPr>
                  </pic:nvPicPr>
                  <pic:blipFill>
                    <a:blip r:embed="rId75">
                      <a:extLs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4220845" y="9192895"/>
                      <a:ext cx="32893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9192895</wp:posOffset>
            </wp:positionV>
            <wp:extent cx="328930" cy="274320"/>
            <wp:effectExtent l="0" t="0" r="6350" b="0"/>
            <wp:wrapNone/>
            <wp:docPr id="156" name="图片 24" descr="C:\Users\JUNE\Desktop\0419\资源 36.svg资源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4" descr="C:\Users\JUNE\Desktop\0419\资源 36.svg资源 36"/>
                    <pic:cNvPicPr>
                      <a:picLocks noChangeAspect="1"/>
                    </pic:cNvPicPr>
                  </pic:nvPicPr>
                  <pic:blipFill>
                    <a:blip r:embed="rId75">
                      <a:extLs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3075940" y="9192895"/>
                      <a:ext cx="32893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9192895</wp:posOffset>
            </wp:positionV>
            <wp:extent cx="328930" cy="274320"/>
            <wp:effectExtent l="0" t="0" r="6350" b="0"/>
            <wp:wrapNone/>
            <wp:docPr id="155" name="图片 23" descr="C:\Users\JUNE\Desktop\0419\资源 36.svg资源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3" descr="C:\Users\JUNE\Desktop\0419\资源 36.svg资源 36"/>
                    <pic:cNvPicPr>
                      <a:picLocks noChangeAspect="1"/>
                    </pic:cNvPicPr>
                  </pic:nvPicPr>
                  <pic:blipFill>
                    <a:blip r:embed="rId75">
                      <a:extLs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931035" y="9192895"/>
                      <a:ext cx="32893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915035</wp:posOffset>
            </wp:positionH>
            <wp:positionV relativeFrom="paragraph">
              <wp:posOffset>9192895</wp:posOffset>
            </wp:positionV>
            <wp:extent cx="328930" cy="274320"/>
            <wp:effectExtent l="0" t="0" r="6350" b="0"/>
            <wp:wrapNone/>
            <wp:docPr id="154" name="图片 22" descr="C:\Users\JUNE\Desktop\0419\资源 36.svg资源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2" descr="C:\Users\JUNE\Desktop\0419\资源 36.svg资源 36"/>
                    <pic:cNvPicPr>
                      <a:picLocks noChangeAspect="1"/>
                    </pic:cNvPicPr>
                  </pic:nvPicPr>
                  <pic:blipFill>
                    <a:blip r:embed="rId77">
                      <a:extLs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915035" y="9192895"/>
                      <a:ext cx="32893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6365875</wp:posOffset>
            </wp:positionH>
            <wp:positionV relativeFrom="paragraph">
              <wp:posOffset>7967980</wp:posOffset>
            </wp:positionV>
            <wp:extent cx="426085" cy="309880"/>
            <wp:effectExtent l="0" t="0" r="635" b="10160"/>
            <wp:wrapNone/>
            <wp:docPr id="173" name="图片 27" descr="C:\Users\JUNE\Desktop\0419\资源 33.svg资源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27" descr="C:\Users\JUNE\Desktop\0419\资源 33.svg资源 33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6365875" y="7967980"/>
                      <a:ext cx="42608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5327650</wp:posOffset>
            </wp:positionH>
            <wp:positionV relativeFrom="paragraph">
              <wp:posOffset>7967980</wp:posOffset>
            </wp:positionV>
            <wp:extent cx="426085" cy="309880"/>
            <wp:effectExtent l="0" t="0" r="635" b="10160"/>
            <wp:wrapNone/>
            <wp:docPr id="172" name="图片 26" descr="C:\Users\JUNE\Desktop\0419\资源 33.svg资源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26" descr="C:\Users\JUNE\Desktop\0419\资源 33.svg资源 33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327650" y="7967980"/>
                      <a:ext cx="42608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4182745</wp:posOffset>
            </wp:positionH>
            <wp:positionV relativeFrom="paragraph">
              <wp:posOffset>7967980</wp:posOffset>
            </wp:positionV>
            <wp:extent cx="426085" cy="309880"/>
            <wp:effectExtent l="0" t="0" r="635" b="10160"/>
            <wp:wrapNone/>
            <wp:docPr id="171" name="图片 25" descr="C:\Users\JUNE\Desktop\0419\资源 33.svg资源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25" descr="C:\Users\JUNE\Desktop\0419\资源 33.svg资源 33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4182745" y="7967980"/>
                      <a:ext cx="42608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7967980</wp:posOffset>
            </wp:positionV>
            <wp:extent cx="426085" cy="309880"/>
            <wp:effectExtent l="0" t="0" r="635" b="10160"/>
            <wp:wrapNone/>
            <wp:docPr id="170" name="图片 24" descr="C:\Users\JUNE\Desktop\0419\资源 33.svg资源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24" descr="C:\Users\JUNE\Desktop\0419\资源 33.svg资源 33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3037840" y="7967980"/>
                      <a:ext cx="42608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1892935</wp:posOffset>
            </wp:positionH>
            <wp:positionV relativeFrom="paragraph">
              <wp:posOffset>7967980</wp:posOffset>
            </wp:positionV>
            <wp:extent cx="426085" cy="309880"/>
            <wp:effectExtent l="0" t="0" r="635" b="10160"/>
            <wp:wrapNone/>
            <wp:docPr id="169" name="图片 23" descr="C:\Users\JUNE\Desktop\0419\资源 33.svg资源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23" descr="C:\Users\JUNE\Desktop\0419\资源 33.svg资源 33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892935" y="7967980"/>
                      <a:ext cx="42608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876935</wp:posOffset>
            </wp:positionH>
            <wp:positionV relativeFrom="paragraph">
              <wp:posOffset>7967980</wp:posOffset>
            </wp:positionV>
            <wp:extent cx="426085" cy="309880"/>
            <wp:effectExtent l="0" t="0" r="635" b="10160"/>
            <wp:wrapNone/>
            <wp:docPr id="168" name="图片 22" descr="C:\Users\JUNE\Desktop\0419\资源 33.svg资源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22" descr="C:\Users\JUNE\Desktop\0419\资源 33.svg资源 33"/>
                    <pic:cNvPicPr>
                      <a:picLocks noChangeAspect="1"/>
                    </pic:cNvPicPr>
                  </pic:nvPicPr>
                  <pic:blipFill>
                    <a:blip r:embed="rId81">
                      <a:extLst>
                        <a:ext uri="{96DAC541-7B7A-43D3-8B79-37D633B846F1}">
                          <asvg:svgBlip xmlns:asvg="http://schemas.microsoft.com/office/drawing/2016/SVG/main" r:embed="rId8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876935" y="7967980"/>
                      <a:ext cx="42608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6394450</wp:posOffset>
            </wp:positionH>
            <wp:positionV relativeFrom="paragraph">
              <wp:posOffset>7370445</wp:posOffset>
            </wp:positionV>
            <wp:extent cx="384810" cy="309880"/>
            <wp:effectExtent l="0" t="0" r="11430" b="10160"/>
            <wp:wrapNone/>
            <wp:docPr id="324" name="图片 27" descr="C:\Users\JUNE\Desktop\0419\资源 32.svg资源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27" descr="C:\Users\JUNE\Desktop\0419\资源 32.svg资源 32"/>
                    <pic:cNvPicPr>
                      <a:picLocks noChangeAspect="1"/>
                    </pic:cNvPicPr>
                  </pic:nvPicPr>
                  <pic:blipFill>
                    <a:blip r:embed="rId83">
                      <a:extLs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6394450" y="7370445"/>
                      <a:ext cx="38481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5356225</wp:posOffset>
            </wp:positionH>
            <wp:positionV relativeFrom="paragraph">
              <wp:posOffset>7370445</wp:posOffset>
            </wp:positionV>
            <wp:extent cx="384810" cy="309880"/>
            <wp:effectExtent l="0" t="0" r="11430" b="10160"/>
            <wp:wrapNone/>
            <wp:docPr id="323" name="图片 26" descr="C:\Users\JUNE\Desktop\0419\资源 32.svg资源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26" descr="C:\Users\JUNE\Desktop\0419\资源 32.svg资源 32"/>
                    <pic:cNvPicPr>
                      <a:picLocks noChangeAspect="1"/>
                    </pic:cNvPicPr>
                  </pic:nvPicPr>
                  <pic:blipFill>
                    <a:blip r:embed="rId83">
                      <a:extLs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356225" y="7370445"/>
                      <a:ext cx="38481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4211320</wp:posOffset>
            </wp:positionH>
            <wp:positionV relativeFrom="paragraph">
              <wp:posOffset>7370445</wp:posOffset>
            </wp:positionV>
            <wp:extent cx="384810" cy="309880"/>
            <wp:effectExtent l="0" t="0" r="11430" b="10160"/>
            <wp:wrapNone/>
            <wp:docPr id="322" name="图片 25" descr="C:\Users\JUNE\Desktop\0419\资源 32.svg资源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25" descr="C:\Users\JUNE\Desktop\0419\资源 32.svg资源 32"/>
                    <pic:cNvPicPr>
                      <a:picLocks noChangeAspect="1"/>
                    </pic:cNvPicPr>
                  </pic:nvPicPr>
                  <pic:blipFill>
                    <a:blip r:embed="rId83">
                      <a:extLs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4211320" y="7370445"/>
                      <a:ext cx="38481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7370445</wp:posOffset>
            </wp:positionV>
            <wp:extent cx="384810" cy="309880"/>
            <wp:effectExtent l="0" t="0" r="11430" b="10160"/>
            <wp:wrapNone/>
            <wp:docPr id="321" name="图片 24" descr="C:\Users\JUNE\Desktop\0419\资源 32.svg资源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24" descr="C:\Users\JUNE\Desktop\0419\资源 32.svg资源 32"/>
                    <pic:cNvPicPr>
                      <a:picLocks noChangeAspect="1"/>
                    </pic:cNvPicPr>
                  </pic:nvPicPr>
                  <pic:blipFill>
                    <a:blip r:embed="rId83">
                      <a:extLs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3066415" y="7370445"/>
                      <a:ext cx="38481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7370445</wp:posOffset>
            </wp:positionV>
            <wp:extent cx="384810" cy="309880"/>
            <wp:effectExtent l="0" t="0" r="11430" b="10160"/>
            <wp:wrapNone/>
            <wp:docPr id="320" name="图片 23" descr="C:\Users\JUNE\Desktop\0419\资源 32.svg资源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23" descr="C:\Users\JUNE\Desktop\0419\资源 32.svg资源 32"/>
                    <pic:cNvPicPr>
                      <a:picLocks noChangeAspect="1"/>
                    </pic:cNvPicPr>
                  </pic:nvPicPr>
                  <pic:blipFill>
                    <a:blip r:embed="rId83">
                      <a:extLs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921510" y="7370445"/>
                      <a:ext cx="38481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7370445</wp:posOffset>
            </wp:positionV>
            <wp:extent cx="384810" cy="309880"/>
            <wp:effectExtent l="0" t="0" r="11430" b="10160"/>
            <wp:wrapNone/>
            <wp:docPr id="319" name="图片 22" descr="C:\Users\JUNE\Desktop\0419\资源 32.svg资源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22" descr="C:\Users\JUNE\Desktop\0419\资源 32.svg资源 32"/>
                    <pic:cNvPicPr>
                      <a:picLocks noChangeAspect="1"/>
                    </pic:cNvPicPr>
                  </pic:nvPicPr>
                  <pic:blipFill>
                    <a:blip r:embed="rId85">
                      <a:extLst>
                        <a:ext uri="{96DAC541-7B7A-43D3-8B79-37D633B846F1}">
                          <asvg:svgBlip xmlns:asvg="http://schemas.microsoft.com/office/drawing/2016/SVG/main" r:embed="rId8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906145" y="7370445"/>
                      <a:ext cx="38481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6381750</wp:posOffset>
            </wp:positionH>
            <wp:positionV relativeFrom="paragraph">
              <wp:posOffset>6788785</wp:posOffset>
            </wp:positionV>
            <wp:extent cx="342900" cy="299085"/>
            <wp:effectExtent l="0" t="0" r="7620" b="5715"/>
            <wp:wrapNone/>
            <wp:docPr id="310" name="图片 22" descr="C:\Users\JUNE\Desktop\0419\资源 31.svg资源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22" descr="C:\Users\JUNE\Desktop\0419\资源 31.svg资源 31"/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96DAC541-7B7A-43D3-8B79-37D633B846F1}">
                          <asvg:svgBlip xmlns:asvg="http://schemas.microsoft.com/office/drawing/2016/SVG/main" r:embed="rId8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6381750" y="6788785"/>
                      <a:ext cx="34290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5382260</wp:posOffset>
            </wp:positionH>
            <wp:positionV relativeFrom="paragraph">
              <wp:posOffset>6788785</wp:posOffset>
            </wp:positionV>
            <wp:extent cx="342900" cy="299085"/>
            <wp:effectExtent l="0" t="0" r="7620" b="5715"/>
            <wp:wrapNone/>
            <wp:docPr id="309" name="图片 22" descr="C:\Users\JUNE\Desktop\0419\资源 31.svg资源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22" descr="C:\Users\JUNE\Desktop\0419\资源 31.svg资源 31"/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96DAC541-7B7A-43D3-8B79-37D633B846F1}">
                          <asvg:svgBlip xmlns:asvg="http://schemas.microsoft.com/office/drawing/2016/SVG/main" r:embed="rId8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382260" y="6788785"/>
                      <a:ext cx="34290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4249420</wp:posOffset>
            </wp:positionH>
            <wp:positionV relativeFrom="paragraph">
              <wp:posOffset>6788785</wp:posOffset>
            </wp:positionV>
            <wp:extent cx="342900" cy="299085"/>
            <wp:effectExtent l="0" t="0" r="7620" b="5715"/>
            <wp:wrapNone/>
            <wp:docPr id="308" name="图片 22" descr="C:\Users\JUNE\Desktop\0419\资源 31.svg资源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22" descr="C:\Users\JUNE\Desktop\0419\资源 31.svg资源 31"/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96DAC541-7B7A-43D3-8B79-37D633B846F1}">
                          <asvg:svgBlip xmlns:asvg="http://schemas.microsoft.com/office/drawing/2016/SVG/main" r:embed="rId8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4249420" y="6788785"/>
                      <a:ext cx="34290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6788785</wp:posOffset>
            </wp:positionV>
            <wp:extent cx="342900" cy="299085"/>
            <wp:effectExtent l="0" t="0" r="7620" b="5715"/>
            <wp:wrapNone/>
            <wp:docPr id="307" name="图片 22" descr="C:\Users\JUNE\Desktop\0419\资源 31.svg资源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22" descr="C:\Users\JUNE\Desktop\0419\资源 31.svg资源 31"/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96DAC541-7B7A-43D3-8B79-37D633B846F1}">
                          <asvg:svgBlip xmlns:asvg="http://schemas.microsoft.com/office/drawing/2016/SVG/main" r:embed="rId8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3111500" y="6788785"/>
                      <a:ext cx="34290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6788785</wp:posOffset>
            </wp:positionV>
            <wp:extent cx="342900" cy="299085"/>
            <wp:effectExtent l="0" t="0" r="7620" b="5715"/>
            <wp:wrapNone/>
            <wp:docPr id="306" name="图片 22" descr="C:\Users\JUNE\Desktop\0419\资源 31.svg资源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22" descr="C:\Users\JUNE\Desktop\0419\资源 31.svg资源 31"/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96DAC541-7B7A-43D3-8B79-37D633B846F1}">
                          <asvg:svgBlip xmlns:asvg="http://schemas.microsoft.com/office/drawing/2016/SVG/main" r:embed="rId8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937385" y="6788785"/>
                      <a:ext cx="34290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6788785</wp:posOffset>
            </wp:positionV>
            <wp:extent cx="342900" cy="299085"/>
            <wp:effectExtent l="0" t="0" r="7620" b="5715"/>
            <wp:wrapNone/>
            <wp:docPr id="193" name="图片 22" descr="C:\Users\JUNE\Desktop\0419\资源 31.svg资源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22" descr="C:\Users\JUNE\Desktop\0419\资源 31.svg资源 31"/>
                    <pic:cNvPicPr>
                      <a:picLocks noChangeAspect="1"/>
                    </pic:cNvPicPr>
                  </pic:nvPicPr>
                  <pic:blipFill>
                    <a:blip r:embed="rId89">
                      <a:extLst>
                        <a:ext uri="{96DAC541-7B7A-43D3-8B79-37D633B846F1}">
                          <asvg:svgBlip xmlns:asvg="http://schemas.microsoft.com/office/drawing/2016/SVG/main" r:embed="rId9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906145" y="6788785"/>
                      <a:ext cx="34290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6403340</wp:posOffset>
            </wp:positionH>
            <wp:positionV relativeFrom="paragraph">
              <wp:posOffset>5561330</wp:posOffset>
            </wp:positionV>
            <wp:extent cx="317500" cy="344170"/>
            <wp:effectExtent l="0" t="0" r="2540" b="6350"/>
            <wp:wrapNone/>
            <wp:docPr id="317" name="图片 27" descr="C:\Users\JUNE\Desktop\0419\资源 29.svg资源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27" descr="C:\Users\JUNE\Desktop\0419\资源 29.svg资源 29"/>
                    <pic:cNvPicPr>
                      <a:picLocks noChangeAspect="1"/>
                    </pic:cNvPicPr>
                  </pic:nvPicPr>
                  <pic:blipFill>
                    <a:blip r:embed="rId91">
                      <a:extLs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6403340" y="5561330"/>
                      <a:ext cx="31750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5365115</wp:posOffset>
            </wp:positionH>
            <wp:positionV relativeFrom="paragraph">
              <wp:posOffset>5561330</wp:posOffset>
            </wp:positionV>
            <wp:extent cx="317500" cy="344170"/>
            <wp:effectExtent l="0" t="0" r="2540" b="6350"/>
            <wp:wrapNone/>
            <wp:docPr id="316" name="图片 26" descr="C:\Users\JUNE\Desktop\0419\资源 29.svg资源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26" descr="C:\Users\JUNE\Desktop\0419\资源 29.svg资源 29"/>
                    <pic:cNvPicPr>
                      <a:picLocks noChangeAspect="1"/>
                    </pic:cNvPicPr>
                  </pic:nvPicPr>
                  <pic:blipFill>
                    <a:blip r:embed="rId91">
                      <a:extLs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365115" y="5561330"/>
                      <a:ext cx="31750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5556250</wp:posOffset>
            </wp:positionV>
            <wp:extent cx="317500" cy="344170"/>
            <wp:effectExtent l="0" t="0" r="2540" b="6350"/>
            <wp:wrapNone/>
            <wp:docPr id="315" name="图片 25" descr="C:\Users\JUNE\Desktop\0419\资源 29.svg资源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25" descr="C:\Users\JUNE\Desktop\0419\资源 29.svg资源 29"/>
                    <pic:cNvPicPr>
                      <a:picLocks noChangeAspect="1"/>
                    </pic:cNvPicPr>
                  </pic:nvPicPr>
                  <pic:blipFill>
                    <a:blip r:embed="rId91">
                      <a:extLs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4220210" y="5556250"/>
                      <a:ext cx="31750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5561330</wp:posOffset>
            </wp:positionV>
            <wp:extent cx="317500" cy="344170"/>
            <wp:effectExtent l="0" t="0" r="2540" b="6350"/>
            <wp:wrapNone/>
            <wp:docPr id="314" name="图片 24" descr="C:\Users\JUNE\Desktop\0419\资源 29.svg资源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24" descr="C:\Users\JUNE\Desktop\0419\资源 29.svg资源 29"/>
                    <pic:cNvPicPr>
                      <a:picLocks noChangeAspect="1"/>
                    </pic:cNvPicPr>
                  </pic:nvPicPr>
                  <pic:blipFill>
                    <a:blip r:embed="rId91">
                      <a:extLs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3075305" y="5561330"/>
                      <a:ext cx="31750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1930400</wp:posOffset>
            </wp:positionH>
            <wp:positionV relativeFrom="paragraph">
              <wp:posOffset>5561330</wp:posOffset>
            </wp:positionV>
            <wp:extent cx="317500" cy="344170"/>
            <wp:effectExtent l="0" t="0" r="2540" b="6350"/>
            <wp:wrapNone/>
            <wp:docPr id="313" name="图片 23" descr="C:\Users\JUNE\Desktop\0419\资源 29.svg资源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23" descr="C:\Users\JUNE\Desktop\0419\资源 29.svg资源 29"/>
                    <pic:cNvPicPr>
                      <a:picLocks noChangeAspect="1"/>
                    </pic:cNvPicPr>
                  </pic:nvPicPr>
                  <pic:blipFill>
                    <a:blip r:embed="rId91">
                      <a:extLs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930400" y="5561330"/>
                      <a:ext cx="31750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5561330</wp:posOffset>
            </wp:positionV>
            <wp:extent cx="317500" cy="344170"/>
            <wp:effectExtent l="0" t="0" r="2540" b="6350"/>
            <wp:wrapNone/>
            <wp:docPr id="312" name="图片 22" descr="C:\Users\JUNE\Desktop\0419\资源 29.svg资源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22" descr="C:\Users\JUNE\Desktop\0419\资源 29.svg资源 29"/>
                    <pic:cNvPicPr>
                      <a:picLocks noChangeAspect="1"/>
                    </pic:cNvPicPr>
                  </pic:nvPicPr>
                  <pic:blipFill>
                    <a:blip r:embed="rId93">
                      <a:extLst>
                        <a:ext uri="{96DAC541-7B7A-43D3-8B79-37D633B846F1}">
                          <asvg:svgBlip xmlns:asvg="http://schemas.microsoft.com/office/drawing/2016/SVG/main" r:embed="rId9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914400" y="5561330"/>
                      <a:ext cx="31750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6392545</wp:posOffset>
            </wp:positionH>
            <wp:positionV relativeFrom="paragraph">
              <wp:posOffset>4989195</wp:posOffset>
            </wp:positionV>
            <wp:extent cx="351790" cy="314960"/>
            <wp:effectExtent l="0" t="0" r="13970" b="5080"/>
            <wp:wrapNone/>
            <wp:docPr id="230" name="图片 27" descr="C:\Users\JUNE\Desktop\0419\资源 28.svg资源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7" descr="C:\Users\JUNE\Desktop\0419\资源 28.svg资源 28"/>
                    <pic:cNvPicPr>
                      <a:picLocks noChangeAspect="1"/>
                    </pic:cNvPicPr>
                  </pic:nvPicPr>
                  <pic:blipFill>
                    <a:blip r:embed="rId95">
                      <a:extLs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6392545" y="4989195"/>
                      <a:ext cx="35179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5354320</wp:posOffset>
            </wp:positionH>
            <wp:positionV relativeFrom="paragraph">
              <wp:posOffset>4989195</wp:posOffset>
            </wp:positionV>
            <wp:extent cx="351790" cy="314960"/>
            <wp:effectExtent l="0" t="0" r="13970" b="5080"/>
            <wp:wrapNone/>
            <wp:docPr id="229" name="图片 26" descr="C:\Users\JUNE\Desktop\0419\资源 28.svg资源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6" descr="C:\Users\JUNE\Desktop\0419\资源 28.svg资源 28"/>
                    <pic:cNvPicPr>
                      <a:picLocks noChangeAspect="1"/>
                    </pic:cNvPicPr>
                  </pic:nvPicPr>
                  <pic:blipFill>
                    <a:blip r:embed="rId95">
                      <a:extLs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354320" y="4989195"/>
                      <a:ext cx="35179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4989195</wp:posOffset>
            </wp:positionV>
            <wp:extent cx="351790" cy="314960"/>
            <wp:effectExtent l="0" t="0" r="13970" b="5080"/>
            <wp:wrapNone/>
            <wp:docPr id="228" name="图片 25" descr="C:\Users\JUNE\Desktop\0419\资源 28.svg资源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5" descr="C:\Users\JUNE\Desktop\0419\资源 28.svg资源 28"/>
                    <pic:cNvPicPr>
                      <a:picLocks noChangeAspect="1"/>
                    </pic:cNvPicPr>
                  </pic:nvPicPr>
                  <pic:blipFill>
                    <a:blip r:embed="rId95">
                      <a:extLs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4209415" y="4989195"/>
                      <a:ext cx="35179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3064510</wp:posOffset>
            </wp:positionH>
            <wp:positionV relativeFrom="paragraph">
              <wp:posOffset>4989195</wp:posOffset>
            </wp:positionV>
            <wp:extent cx="351790" cy="314960"/>
            <wp:effectExtent l="0" t="0" r="13970" b="5080"/>
            <wp:wrapNone/>
            <wp:docPr id="227" name="图片 24" descr="C:\Users\JUNE\Desktop\0419\资源 28.svg资源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4" descr="C:\Users\JUNE\Desktop\0419\资源 28.svg资源 28"/>
                    <pic:cNvPicPr>
                      <a:picLocks noChangeAspect="1"/>
                    </pic:cNvPicPr>
                  </pic:nvPicPr>
                  <pic:blipFill>
                    <a:blip r:embed="rId95">
                      <a:extLs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3064510" y="4989195"/>
                      <a:ext cx="35179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4989195</wp:posOffset>
            </wp:positionV>
            <wp:extent cx="351790" cy="314960"/>
            <wp:effectExtent l="0" t="0" r="13970" b="5080"/>
            <wp:wrapNone/>
            <wp:docPr id="226" name="图片 23" descr="C:\Users\JUNE\Desktop\0419\资源 28.svg资源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3" descr="C:\Users\JUNE\Desktop\0419\资源 28.svg资源 28"/>
                    <pic:cNvPicPr>
                      <a:picLocks noChangeAspect="1"/>
                    </pic:cNvPicPr>
                  </pic:nvPicPr>
                  <pic:blipFill>
                    <a:blip r:embed="rId95">
                      <a:extLs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919605" y="4989195"/>
                      <a:ext cx="35179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4989195</wp:posOffset>
            </wp:positionV>
            <wp:extent cx="351790" cy="314960"/>
            <wp:effectExtent l="0" t="0" r="13970" b="5080"/>
            <wp:wrapNone/>
            <wp:docPr id="225" name="图片 22" descr="C:\Users\JUNE\Desktop\0419\资源 28.svg资源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" descr="C:\Users\JUNE\Desktop\0419\资源 28.svg资源 28"/>
                    <pic:cNvPicPr>
                      <a:picLocks noChangeAspect="1"/>
                    </pic:cNvPicPr>
                  </pic:nvPicPr>
                  <pic:blipFill>
                    <a:blip r:embed="rId97">
                      <a:extLst>
                        <a:ext uri="{96DAC541-7B7A-43D3-8B79-37D633B846F1}">
                          <asvg:svgBlip xmlns:asvg="http://schemas.microsoft.com/office/drawing/2016/SVG/main" r:embed="rId9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903605" y="4989195"/>
                      <a:ext cx="35179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6384925</wp:posOffset>
            </wp:positionH>
            <wp:positionV relativeFrom="paragraph">
              <wp:posOffset>4388485</wp:posOffset>
            </wp:positionV>
            <wp:extent cx="367665" cy="314960"/>
            <wp:effectExtent l="0" t="0" r="13335" b="5080"/>
            <wp:wrapNone/>
            <wp:docPr id="237" name="图片 27" descr="C:\Users\JUNE\Desktop\0419\资源 27.svg资源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7" descr="C:\Users\JUNE\Desktop\0419\资源 27.svg资源 27"/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96DAC541-7B7A-43D3-8B79-37D633B846F1}">
                          <asvg:svgBlip xmlns:asvg="http://schemas.microsoft.com/office/drawing/2016/SVG/main" r:embed="rId10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6384925" y="4388485"/>
                      <a:ext cx="36766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5346700</wp:posOffset>
            </wp:positionH>
            <wp:positionV relativeFrom="paragraph">
              <wp:posOffset>4388485</wp:posOffset>
            </wp:positionV>
            <wp:extent cx="367665" cy="314960"/>
            <wp:effectExtent l="0" t="0" r="13335" b="5080"/>
            <wp:wrapNone/>
            <wp:docPr id="236" name="图片 26" descr="C:\Users\JUNE\Desktop\0419\资源 27.svg资源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6" descr="C:\Users\JUNE\Desktop\0419\资源 27.svg资源 27"/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96DAC541-7B7A-43D3-8B79-37D633B846F1}">
                          <asvg:svgBlip xmlns:asvg="http://schemas.microsoft.com/office/drawing/2016/SVG/main" r:embed="rId10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346700" y="4388485"/>
                      <a:ext cx="36766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4201795</wp:posOffset>
            </wp:positionH>
            <wp:positionV relativeFrom="paragraph">
              <wp:posOffset>4388485</wp:posOffset>
            </wp:positionV>
            <wp:extent cx="367665" cy="314960"/>
            <wp:effectExtent l="0" t="0" r="13335" b="5080"/>
            <wp:wrapNone/>
            <wp:docPr id="235" name="图片 25" descr="C:\Users\JUNE\Desktop\0419\资源 27.svg资源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5" descr="C:\Users\JUNE\Desktop\0419\资源 27.svg资源 27"/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96DAC541-7B7A-43D3-8B79-37D633B846F1}">
                          <asvg:svgBlip xmlns:asvg="http://schemas.microsoft.com/office/drawing/2016/SVG/main" r:embed="rId10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4201795" y="4388485"/>
                      <a:ext cx="36766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4388485</wp:posOffset>
            </wp:positionV>
            <wp:extent cx="367665" cy="314960"/>
            <wp:effectExtent l="0" t="0" r="13335" b="5080"/>
            <wp:wrapNone/>
            <wp:docPr id="234" name="图片 24" descr="C:\Users\JUNE\Desktop\0419\资源 27.svg资源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4" descr="C:\Users\JUNE\Desktop\0419\资源 27.svg资源 27"/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96DAC541-7B7A-43D3-8B79-37D633B846F1}">
                          <asvg:svgBlip xmlns:asvg="http://schemas.microsoft.com/office/drawing/2016/SVG/main" r:embed="rId10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3056890" y="4388485"/>
                      <a:ext cx="36766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1911985</wp:posOffset>
            </wp:positionH>
            <wp:positionV relativeFrom="paragraph">
              <wp:posOffset>4388485</wp:posOffset>
            </wp:positionV>
            <wp:extent cx="367665" cy="314960"/>
            <wp:effectExtent l="0" t="0" r="13335" b="5080"/>
            <wp:wrapNone/>
            <wp:docPr id="233" name="图片 23" descr="C:\Users\JUNE\Desktop\0419\资源 27.svg资源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C:\Users\JUNE\Desktop\0419\资源 27.svg资源 27"/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96DAC541-7B7A-43D3-8B79-37D633B846F1}">
                          <asvg:svgBlip xmlns:asvg="http://schemas.microsoft.com/office/drawing/2016/SVG/main" r:embed="rId10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911985" y="4388485"/>
                      <a:ext cx="36766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4388485</wp:posOffset>
            </wp:positionV>
            <wp:extent cx="367665" cy="314960"/>
            <wp:effectExtent l="0" t="0" r="13335" b="5080"/>
            <wp:wrapNone/>
            <wp:docPr id="232" name="图片 22" descr="C:\Users\JUNE\Desktop\0419\资源 27.svg资源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2" descr="C:\Users\JUNE\Desktop\0419\资源 27.svg资源 27"/>
                    <pic:cNvPicPr>
                      <a:picLocks noChangeAspect="1"/>
                    </pic:cNvPicPr>
                  </pic:nvPicPr>
                  <pic:blipFill>
                    <a:blip r:embed="rId101">
                      <a:extLst>
                        <a:ext uri="{96DAC541-7B7A-43D3-8B79-37D633B846F1}">
                          <asvg:svgBlip xmlns:asvg="http://schemas.microsoft.com/office/drawing/2016/SVG/main" r:embed="rId10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895985" y="4388485"/>
                      <a:ext cx="36766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6383020</wp:posOffset>
            </wp:positionH>
            <wp:positionV relativeFrom="paragraph">
              <wp:posOffset>2595245</wp:posOffset>
            </wp:positionV>
            <wp:extent cx="372110" cy="314960"/>
            <wp:effectExtent l="0" t="0" r="8890" b="5080"/>
            <wp:wrapNone/>
            <wp:docPr id="258" name="图片 27" descr="C:\Users\JUNE\Desktop\0419\资源 15.svg资源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7" descr="C:\Users\JUNE\Desktop\0419\资源 15.svg资源 15"/>
                    <pic:cNvPicPr>
                      <a:picLocks noChangeAspect="1"/>
                    </pic:cNvPicPr>
                  </pic:nvPicPr>
                  <pic:blipFill>
                    <a:blip r:embed="rId103">
                      <a:extLst>
                        <a:ext uri="{96DAC541-7B7A-43D3-8B79-37D633B846F1}">
                          <asvg:svgBlip xmlns:asvg="http://schemas.microsoft.com/office/drawing/2016/SVG/main" r:embed="rId10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6383020" y="2595245"/>
                      <a:ext cx="37211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5344795</wp:posOffset>
            </wp:positionH>
            <wp:positionV relativeFrom="paragraph">
              <wp:posOffset>2595245</wp:posOffset>
            </wp:positionV>
            <wp:extent cx="372110" cy="314960"/>
            <wp:effectExtent l="0" t="0" r="8890" b="5080"/>
            <wp:wrapNone/>
            <wp:docPr id="257" name="图片 26" descr="C:\Users\JUNE\Desktop\0419\资源 15.svg资源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6" descr="C:\Users\JUNE\Desktop\0419\资源 15.svg资源 15"/>
                    <pic:cNvPicPr>
                      <a:picLocks noChangeAspect="1"/>
                    </pic:cNvPicPr>
                  </pic:nvPicPr>
                  <pic:blipFill>
                    <a:blip r:embed="rId103">
                      <a:extLst>
                        <a:ext uri="{96DAC541-7B7A-43D3-8B79-37D633B846F1}">
                          <asvg:svgBlip xmlns:asvg="http://schemas.microsoft.com/office/drawing/2016/SVG/main" r:embed="rId10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344795" y="2595245"/>
                      <a:ext cx="37211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4199890</wp:posOffset>
            </wp:positionH>
            <wp:positionV relativeFrom="paragraph">
              <wp:posOffset>2595245</wp:posOffset>
            </wp:positionV>
            <wp:extent cx="372110" cy="314960"/>
            <wp:effectExtent l="0" t="0" r="8890" b="5080"/>
            <wp:wrapNone/>
            <wp:docPr id="256" name="图片 25" descr="C:\Users\JUNE\Desktop\0419\资源 15.svg资源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" descr="C:\Users\JUNE\Desktop\0419\资源 15.svg资源 15"/>
                    <pic:cNvPicPr>
                      <a:picLocks noChangeAspect="1"/>
                    </pic:cNvPicPr>
                  </pic:nvPicPr>
                  <pic:blipFill>
                    <a:blip r:embed="rId103">
                      <a:extLst>
                        <a:ext uri="{96DAC541-7B7A-43D3-8B79-37D633B846F1}">
                          <asvg:svgBlip xmlns:asvg="http://schemas.microsoft.com/office/drawing/2016/SVG/main" r:embed="rId10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4199890" y="2595245"/>
                      <a:ext cx="37211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2595245</wp:posOffset>
            </wp:positionV>
            <wp:extent cx="372110" cy="314960"/>
            <wp:effectExtent l="0" t="0" r="8890" b="5080"/>
            <wp:wrapNone/>
            <wp:docPr id="255" name="图片 24" descr="C:\Users\JUNE\Desktop\0419\资源 15.svg资源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4" descr="C:\Users\JUNE\Desktop\0419\资源 15.svg资源 15"/>
                    <pic:cNvPicPr>
                      <a:picLocks noChangeAspect="1"/>
                    </pic:cNvPicPr>
                  </pic:nvPicPr>
                  <pic:blipFill>
                    <a:blip r:embed="rId103">
                      <a:extLst>
                        <a:ext uri="{96DAC541-7B7A-43D3-8B79-37D633B846F1}">
                          <asvg:svgBlip xmlns:asvg="http://schemas.microsoft.com/office/drawing/2016/SVG/main" r:embed="rId10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3054985" y="2595245"/>
                      <a:ext cx="37211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1910080</wp:posOffset>
            </wp:positionH>
            <wp:positionV relativeFrom="paragraph">
              <wp:posOffset>2595245</wp:posOffset>
            </wp:positionV>
            <wp:extent cx="372110" cy="314960"/>
            <wp:effectExtent l="0" t="0" r="8890" b="5080"/>
            <wp:wrapNone/>
            <wp:docPr id="254" name="图片 23" descr="C:\Users\JUNE\Desktop\0419\资源 15.svg资源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3" descr="C:\Users\JUNE\Desktop\0419\资源 15.svg资源 15"/>
                    <pic:cNvPicPr>
                      <a:picLocks noChangeAspect="1"/>
                    </pic:cNvPicPr>
                  </pic:nvPicPr>
                  <pic:blipFill>
                    <a:blip r:embed="rId103">
                      <a:extLst>
                        <a:ext uri="{96DAC541-7B7A-43D3-8B79-37D633B846F1}">
                          <asvg:svgBlip xmlns:asvg="http://schemas.microsoft.com/office/drawing/2016/SVG/main" r:embed="rId10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910080" y="2595245"/>
                      <a:ext cx="37211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894080</wp:posOffset>
            </wp:positionH>
            <wp:positionV relativeFrom="paragraph">
              <wp:posOffset>2595245</wp:posOffset>
            </wp:positionV>
            <wp:extent cx="372110" cy="314960"/>
            <wp:effectExtent l="0" t="0" r="8890" b="5080"/>
            <wp:wrapNone/>
            <wp:docPr id="253" name="图片 22" descr="C:\Users\JUNE\Desktop\0419\资源 15.svg资源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2" descr="C:\Users\JUNE\Desktop\0419\资源 15.svg资源 15"/>
                    <pic:cNvPicPr>
                      <a:picLocks noChangeAspect="1"/>
                    </pic:cNvPicPr>
                  </pic:nvPicPr>
                  <pic:blipFill>
                    <a:blip r:embed="rId105">
                      <a:extLst>
                        <a:ext uri="{96DAC541-7B7A-43D3-8B79-37D633B846F1}">
                          <asvg:svgBlip xmlns:asvg="http://schemas.microsoft.com/office/drawing/2016/SVG/main" r:embed="rId10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894080" y="2595245"/>
                      <a:ext cx="37211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6342380</wp:posOffset>
            </wp:positionH>
            <wp:positionV relativeFrom="paragraph">
              <wp:posOffset>2002155</wp:posOffset>
            </wp:positionV>
            <wp:extent cx="452120" cy="314960"/>
            <wp:effectExtent l="0" t="0" r="5080" b="5080"/>
            <wp:wrapNone/>
            <wp:docPr id="265" name="图片 27" descr="C:\Users\JUNE\Desktop\0419\资源 14.svg资源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7" descr="C:\Users\JUNE\Desktop\0419\资源 14.svg资源 14"/>
                    <pic:cNvPicPr>
                      <a:picLocks noChangeAspect="1"/>
                    </pic:cNvPicPr>
                  </pic:nvPicPr>
                  <pic:blipFill>
                    <a:blip r:embed="rId107">
                      <a:extLst>
                        <a:ext uri="{96DAC541-7B7A-43D3-8B79-37D633B846F1}">
                          <asvg:svgBlip xmlns:asvg="http://schemas.microsoft.com/office/drawing/2016/SVG/main" r:embed="rId10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6342380" y="2002155"/>
                      <a:ext cx="45212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5304155</wp:posOffset>
            </wp:positionH>
            <wp:positionV relativeFrom="paragraph">
              <wp:posOffset>2002155</wp:posOffset>
            </wp:positionV>
            <wp:extent cx="452120" cy="314960"/>
            <wp:effectExtent l="0" t="0" r="5080" b="5080"/>
            <wp:wrapNone/>
            <wp:docPr id="264" name="图片 26" descr="C:\Users\JUNE\Desktop\0419\资源 14.svg资源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" descr="C:\Users\JUNE\Desktop\0419\资源 14.svg资源 14"/>
                    <pic:cNvPicPr>
                      <a:picLocks noChangeAspect="1"/>
                    </pic:cNvPicPr>
                  </pic:nvPicPr>
                  <pic:blipFill>
                    <a:blip r:embed="rId107">
                      <a:extLst>
                        <a:ext uri="{96DAC541-7B7A-43D3-8B79-37D633B846F1}">
                          <asvg:svgBlip xmlns:asvg="http://schemas.microsoft.com/office/drawing/2016/SVG/main" r:embed="rId10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304155" y="2002155"/>
                      <a:ext cx="45212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2002155</wp:posOffset>
            </wp:positionV>
            <wp:extent cx="452120" cy="314960"/>
            <wp:effectExtent l="0" t="0" r="5080" b="5080"/>
            <wp:wrapNone/>
            <wp:docPr id="263" name="图片 25" descr="C:\Users\JUNE\Desktop\0419\资源 14.svg资源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5" descr="C:\Users\JUNE\Desktop\0419\资源 14.svg资源 14"/>
                    <pic:cNvPicPr>
                      <a:picLocks noChangeAspect="1"/>
                    </pic:cNvPicPr>
                  </pic:nvPicPr>
                  <pic:blipFill>
                    <a:blip r:embed="rId107">
                      <a:extLst>
                        <a:ext uri="{96DAC541-7B7A-43D3-8B79-37D633B846F1}">
                          <asvg:svgBlip xmlns:asvg="http://schemas.microsoft.com/office/drawing/2016/SVG/main" r:embed="rId10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4159250" y="2002155"/>
                      <a:ext cx="45212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2002155</wp:posOffset>
            </wp:positionV>
            <wp:extent cx="452120" cy="314960"/>
            <wp:effectExtent l="0" t="0" r="5080" b="5080"/>
            <wp:wrapNone/>
            <wp:docPr id="262" name="图片 24" descr="C:\Users\JUNE\Desktop\0419\资源 14.svg资源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4" descr="C:\Users\JUNE\Desktop\0419\资源 14.svg资源 14"/>
                    <pic:cNvPicPr>
                      <a:picLocks noChangeAspect="1"/>
                    </pic:cNvPicPr>
                  </pic:nvPicPr>
                  <pic:blipFill>
                    <a:blip r:embed="rId107">
                      <a:extLst>
                        <a:ext uri="{96DAC541-7B7A-43D3-8B79-37D633B846F1}">
                          <asvg:svgBlip xmlns:asvg="http://schemas.microsoft.com/office/drawing/2016/SVG/main" r:embed="rId10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3014345" y="2002155"/>
                      <a:ext cx="45212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2002155</wp:posOffset>
            </wp:positionV>
            <wp:extent cx="452120" cy="314960"/>
            <wp:effectExtent l="0" t="0" r="5080" b="5080"/>
            <wp:wrapNone/>
            <wp:docPr id="261" name="图片 23" descr="C:\Users\JUNE\Desktop\0419\资源 14.svg资源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3" descr="C:\Users\JUNE\Desktop\0419\资源 14.svg资源 14"/>
                    <pic:cNvPicPr>
                      <a:picLocks noChangeAspect="1"/>
                    </pic:cNvPicPr>
                  </pic:nvPicPr>
                  <pic:blipFill>
                    <a:blip r:embed="rId107">
                      <a:extLst>
                        <a:ext uri="{96DAC541-7B7A-43D3-8B79-37D633B846F1}">
                          <asvg:svgBlip xmlns:asvg="http://schemas.microsoft.com/office/drawing/2016/SVG/main" r:embed="rId10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869440" y="2002155"/>
                      <a:ext cx="45212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2002155</wp:posOffset>
            </wp:positionV>
            <wp:extent cx="452120" cy="314960"/>
            <wp:effectExtent l="0" t="0" r="5080" b="5080"/>
            <wp:wrapNone/>
            <wp:docPr id="260" name="图片 22" descr="C:\Users\JUNE\Desktop\0419\资源 14.svg资源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2" descr="C:\Users\JUNE\Desktop\0419\资源 14.svg资源 14"/>
                    <pic:cNvPicPr>
                      <a:picLocks noChangeAspect="1"/>
                    </pic:cNvPicPr>
                  </pic:nvPicPr>
                  <pic:blipFill>
                    <a:blip r:embed="rId109">
                      <a:extLst>
                        <a:ext uri="{96DAC541-7B7A-43D3-8B79-37D633B846F1}">
                          <asvg:svgBlip xmlns:asvg="http://schemas.microsoft.com/office/drawing/2016/SVG/main" r:embed="rId11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853440" y="2002155"/>
                      <a:ext cx="45212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3074035</wp:posOffset>
                </wp:positionH>
                <wp:positionV relativeFrom="paragraph">
                  <wp:posOffset>8583930</wp:posOffset>
                </wp:positionV>
                <wp:extent cx="400050" cy="422275"/>
                <wp:effectExtent l="0" t="0" r="11430" b="4445"/>
                <wp:wrapNone/>
                <wp:docPr id="367" name="组合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422275"/>
                          <a:chOff x="1661" y="30908"/>
                          <a:chExt cx="630" cy="665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368" name="图片 22" descr="C:\Users\JUNE\Desktop\0419\资源 34.svg资源 34"/>
                          <pic:cNvPicPr>
                            <a:picLocks noChangeAspect="1"/>
                          </pic:cNvPicPr>
                        </pic:nvPicPr>
                        <pic:blipFill>
                          <a:blip r:embed="rId111">
                            <a:extLs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61" y="30908"/>
                            <a:ext cx="409" cy="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图片 23" descr="C:\Users\JUNE\Desktop\0419\资源 35.svg资源 35"/>
                          <pic:cNvPicPr>
                            <a:picLocks noChangeAspect="1"/>
                          </pic:cNvPicPr>
                        </pic:nvPicPr>
                        <pic:blipFill>
                          <a:blip r:embed="rId113">
                            <a:extLst>
                              <a:ext uri="{96DAC541-7B7A-43D3-8B79-37D633B846F1}">
                                <asvg:svgBlip xmlns:asvg="http://schemas.microsoft.com/office/drawing/2016/SVG/main" r:embed="rId1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35" y="31125"/>
                            <a:ext cx="356" cy="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2.05pt;margin-top:675.9pt;height:33.25pt;width:31.5pt;z-index:251798528;mso-width-relative:page;mso-height-relative:page;" coordorigin="1661,30908" coordsize="630,665" o:gfxdata="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">
                <o:lock v:ext="edit" aspectratio="f"/>
                <v:shape id="图片 22" o:spid="_x0000_s1026" o:spt="75" alt="C:\Users\JUNE\Desktop\0419\资源 34.svg资源 34" type="#_x0000_t75" style="position:absolute;left:1661;top:30908;height:440;width:409;" filled="f" o:preferrelative="t" stroked="f" coordsize="21600,21600" o:gfxdata="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eVWPZ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15" o:title=""/>
                  <o:lock v:ext="edit" aspectratio="t"/>
                </v:shape>
                <v:shape id="图片 23" o:spid="_x0000_s1026" o:spt="75" alt="C:\Users\JUNE\Desktop\0419\资源 35.svg资源 35" type="#_x0000_t75" style="position:absolute;left:1935;top:31125;height:448;width:356;" filled="f" o:preferrelative="t" stroked="f" coordsize="21600,21600" o:gfxdata="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g4/IyvwAAANw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16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8583930</wp:posOffset>
                </wp:positionV>
                <wp:extent cx="400050" cy="422275"/>
                <wp:effectExtent l="0" t="0" r="11430" b="4445"/>
                <wp:wrapNone/>
                <wp:docPr id="364" name="组合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422275"/>
                          <a:chOff x="1661" y="30908"/>
                          <a:chExt cx="630" cy="665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365" name="图片 22" descr="C:\Users\JUNE\Desktop\0419\资源 34.svg资源 34"/>
                          <pic:cNvPicPr>
                            <a:picLocks noChangeAspect="1"/>
                          </pic:cNvPicPr>
                        </pic:nvPicPr>
                        <pic:blipFill>
                          <a:blip r:embed="rId111">
                            <a:extLs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61" y="30908"/>
                            <a:ext cx="409" cy="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图片 23" descr="C:\Users\JUNE\Desktop\0419\资源 35.svg资源 35"/>
                          <pic:cNvPicPr>
                            <a:picLocks noChangeAspect="1"/>
                          </pic:cNvPicPr>
                        </pic:nvPicPr>
                        <pic:blipFill>
                          <a:blip r:embed="rId113">
                            <a:extLst>
                              <a:ext uri="{96DAC541-7B7A-43D3-8B79-37D633B846F1}">
                                <asvg:svgBlip xmlns:asvg="http://schemas.microsoft.com/office/drawing/2016/SVG/main" r:embed="rId1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35" y="31125"/>
                            <a:ext cx="356" cy="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1.4pt;margin-top:675.9pt;height:33.25pt;width:31.5pt;z-index:251797504;mso-width-relative:page;mso-height-relative:page;" coordorigin="1661,30908" coordsize="630,665" o:gfxdata="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">
                <o:lock v:ext="edit" aspectratio="f"/>
                <v:shape id="图片 22" o:spid="_x0000_s1026" o:spt="75" alt="C:\Users\JUNE\Desktop\0419\资源 34.svg资源 34" type="#_x0000_t75" style="position:absolute;left:1661;top:30908;height:440;width:409;" filled="f" o:preferrelative="t" stroked="f" coordsize="21600,21600" o:gfxdata="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wVMxHvwAAANw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15" o:title=""/>
                  <o:lock v:ext="edit" aspectratio="t"/>
                </v:shape>
                <v:shape id="图片 23" o:spid="_x0000_s1026" o:spt="75" alt="C:\Users\JUNE\Desktop\0419\资源 35.svg资源 35" type="#_x0000_t75" style="position:absolute;left:1935;top:31125;height:448;width:356;" filled="f" o:preferrelative="t" stroked="f" coordsize="21600,21600" o:gfxdata="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F8ZkC+AAAA3A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16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8583930</wp:posOffset>
                </wp:positionV>
                <wp:extent cx="400050" cy="422275"/>
                <wp:effectExtent l="0" t="0" r="11430" b="4445"/>
                <wp:wrapNone/>
                <wp:docPr id="363" name="组合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422275"/>
                          <a:chOff x="1661" y="30908"/>
                          <a:chExt cx="630" cy="665"/>
                        </a:xfrm>
                      </wpg:grpSpPr>
                      <pic:pic xmlns:pic="http://schemas.openxmlformats.org/drawingml/2006/picture">
                        <pic:nvPicPr>
                          <pic:cNvPr id="346" name="图片 22" descr="C:\Users\JUNE\Desktop\0419\资源 34.svg资源 34"/>
                          <pic:cNvPicPr>
                            <a:picLocks noChangeAspect="1"/>
                          </pic:cNvPicPr>
                        </pic:nvPicPr>
                        <pic:blipFill>
                          <a:blip r:embed="rId117">
                            <a:extLst>
                              <a:ext uri="{96DAC541-7B7A-43D3-8B79-37D633B846F1}">
                                <asvg:svgBlip xmlns:asvg="http://schemas.microsoft.com/office/drawing/2016/SVG/main" r:embed="rId11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61" y="30908"/>
                            <a:ext cx="409" cy="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图片 23" descr="C:\Users\JUNE\Desktop\0419\资源 35.svg资源 35"/>
                          <pic:cNvPicPr>
                            <a:picLocks noChangeAspect="1"/>
                          </pic:cNvPicPr>
                        </pic:nvPicPr>
                        <pic:blipFill>
                          <a:blip r:embed="rId119">
                            <a:extLst>
                              <a:ext uri="{96DAC541-7B7A-43D3-8B79-37D633B846F1}">
                                <asvg:svgBlip xmlns:asvg="http://schemas.microsoft.com/office/drawing/2016/SVG/main" r:embed="rId12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35" y="31125"/>
                            <a:ext cx="356" cy="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8.95pt;margin-top:675.9pt;height:33.25pt;width:31.5pt;z-index:251796480;mso-width-relative:page;mso-height-relative:page;" coordorigin="1661,30908" coordsize="630,665" o:gfxdata="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">
                <o:lock v:ext="edit" aspectratio="f"/>
                <v:shape id="图片 22" o:spid="_x0000_s1026" o:spt="75" alt="C:\Users\JUNE\Desktop\0419\资源 34.svg资源 34" type="#_x0000_t75" style="position:absolute;left:1661;top:30908;height:440;width:409;" filled="f" o:preferrelative="t" stroked="f" coordsize="21600,21600" o:gfxdata="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OCdeb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21" o:title=""/>
                  <o:lock v:ext="edit" aspectratio="t"/>
                </v:shape>
                <v:shape id="图片 23" o:spid="_x0000_s1026" o:spt="75" alt="C:\Users\JUNE\Desktop\0419\资源 35.svg资源 35" type="#_x0000_t75" style="position:absolute;left:1935;top:31125;height:448;width:356;" filled="f" o:preferrelative="t" stroked="f" coordsize="21600,21600" o:gfxdata="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ROd1M7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22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6403340</wp:posOffset>
                </wp:positionH>
                <wp:positionV relativeFrom="paragraph">
                  <wp:posOffset>8583930</wp:posOffset>
                </wp:positionV>
                <wp:extent cx="400050" cy="422275"/>
                <wp:effectExtent l="0" t="0" r="11430" b="4445"/>
                <wp:wrapNone/>
                <wp:docPr id="376" name="组合 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422275"/>
                          <a:chOff x="1661" y="30908"/>
                          <a:chExt cx="630" cy="665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377" name="图片 22" descr="C:\Users\JUNE\Desktop\0419\资源 34.svg资源 34"/>
                          <pic:cNvPicPr>
                            <a:picLocks noChangeAspect="1"/>
                          </pic:cNvPicPr>
                        </pic:nvPicPr>
                        <pic:blipFill>
                          <a:blip r:embed="rId111">
                            <a:extLs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61" y="30908"/>
                            <a:ext cx="409" cy="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图片 23" descr="C:\Users\JUNE\Desktop\0419\资源 35.svg资源 35"/>
                          <pic:cNvPicPr>
                            <a:picLocks noChangeAspect="1"/>
                          </pic:cNvPicPr>
                        </pic:nvPicPr>
                        <pic:blipFill>
                          <a:blip r:embed="rId113">
                            <a:extLst>
                              <a:ext uri="{96DAC541-7B7A-43D3-8B79-37D633B846F1}">
                                <asvg:svgBlip xmlns:asvg="http://schemas.microsoft.com/office/drawing/2016/SVG/main" r:embed="rId1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35" y="31125"/>
                            <a:ext cx="356" cy="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4.2pt;margin-top:675.9pt;height:33.25pt;width:31.5pt;z-index:251801600;mso-width-relative:page;mso-height-relative:page;" coordorigin="1661,30908" coordsize="630,665" o:gfxdata="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">
                <o:lock v:ext="edit" aspectratio="f"/>
                <v:shape id="图片 22" o:spid="_x0000_s1026" o:spt="75" alt="C:\Users\JUNE\Desktop\0419\资源 34.svg资源 34" type="#_x0000_t75" style="position:absolute;left:1661;top:30908;height:440;width:409;" filled="f" o:preferrelative="t" stroked="f" coordsize="21600,21600" o:gfxdata="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qE2F2vwAAANw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15" o:title=""/>
                  <o:lock v:ext="edit" aspectratio="t"/>
                </v:shape>
                <v:shape id="图片 23" o:spid="_x0000_s1026" o:spt="75" alt="C:\Users\JUNE\Desktop\0419\资源 35.svg资源 35" type="#_x0000_t75" style="position:absolute;left:1935;top:31125;height:448;width:356;" filled="f" o:preferrelative="t" stroked="f" coordsize="21600,21600" o:gfxdata="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p2wXS7AAAA3A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16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5355590</wp:posOffset>
                </wp:positionH>
                <wp:positionV relativeFrom="paragraph">
                  <wp:posOffset>8583930</wp:posOffset>
                </wp:positionV>
                <wp:extent cx="400050" cy="422275"/>
                <wp:effectExtent l="0" t="0" r="11430" b="4445"/>
                <wp:wrapNone/>
                <wp:docPr id="373" name="组合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422275"/>
                          <a:chOff x="1661" y="30908"/>
                          <a:chExt cx="630" cy="665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374" name="图片 22" descr="C:\Users\JUNE\Desktop\0419\资源 34.svg资源 34"/>
                          <pic:cNvPicPr>
                            <a:picLocks noChangeAspect="1"/>
                          </pic:cNvPicPr>
                        </pic:nvPicPr>
                        <pic:blipFill>
                          <a:blip r:embed="rId111">
                            <a:extLs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61" y="30908"/>
                            <a:ext cx="409" cy="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图片 23" descr="C:\Users\JUNE\Desktop\0419\资源 35.svg资源 35"/>
                          <pic:cNvPicPr>
                            <a:picLocks noChangeAspect="1"/>
                          </pic:cNvPicPr>
                        </pic:nvPicPr>
                        <pic:blipFill>
                          <a:blip r:embed="rId113">
                            <a:extLst>
                              <a:ext uri="{96DAC541-7B7A-43D3-8B79-37D633B846F1}">
                                <asvg:svgBlip xmlns:asvg="http://schemas.microsoft.com/office/drawing/2016/SVG/main" r:embed="rId1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35" y="31125"/>
                            <a:ext cx="356" cy="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1.7pt;margin-top:675.9pt;height:33.25pt;width:31.5pt;z-index:251800576;mso-width-relative:page;mso-height-relative:page;" coordorigin="1661,30908" coordsize="630,665" o:gfxdata="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">
                <o:lock v:ext="edit" aspectratio="f"/>
                <v:shape id="图片 22" o:spid="_x0000_s1026" o:spt="75" alt="C:\Users\JUNE\Desktop\0419\资源 34.svg资源 34" type="#_x0000_t75" style="position:absolute;left:1661;top:30908;height:440;width:409;" filled="f" o:preferrelative="t" stroked="f" coordsize="21600,21600" o:gfxdata="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awf8BvwAAANw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15" o:title=""/>
                  <o:lock v:ext="edit" aspectratio="t"/>
                </v:shape>
                <v:shape id="图片 23" o:spid="_x0000_s1026" o:spt="75" alt="C:\Users\JUNE\Desktop\0419\资源 35.svg资源 35" type="#_x0000_t75" style="position:absolute;left:1935;top:31125;height:448;width:356;" filled="f" o:preferrelative="t" stroked="f" coordsize="21600,21600" o:gfxdata="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kd27qvwAAANw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16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8583930</wp:posOffset>
                </wp:positionV>
                <wp:extent cx="400050" cy="422275"/>
                <wp:effectExtent l="0" t="0" r="11430" b="4445"/>
                <wp:wrapNone/>
                <wp:docPr id="370" name="组合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422275"/>
                          <a:chOff x="1661" y="30908"/>
                          <a:chExt cx="630" cy="665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371" name="图片 22" descr="C:\Users\JUNE\Desktop\0419\资源 34.svg资源 34"/>
                          <pic:cNvPicPr>
                            <a:picLocks noChangeAspect="1"/>
                          </pic:cNvPicPr>
                        </pic:nvPicPr>
                        <pic:blipFill>
                          <a:blip r:embed="rId111">
                            <a:extLs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61" y="30908"/>
                            <a:ext cx="409" cy="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图片 23" descr="C:\Users\JUNE\Desktop\0419\资源 35.svg资源 35"/>
                          <pic:cNvPicPr>
                            <a:picLocks noChangeAspect="1"/>
                          </pic:cNvPicPr>
                        </pic:nvPicPr>
                        <pic:blipFill>
                          <a:blip r:embed="rId113">
                            <a:extLst>
                              <a:ext uri="{96DAC541-7B7A-43D3-8B79-37D633B846F1}">
                                <asvg:svgBlip xmlns:asvg="http://schemas.microsoft.com/office/drawing/2016/SVG/main" r:embed="rId1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35" y="31125"/>
                            <a:ext cx="356" cy="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2.35pt;margin-top:675.9pt;height:33.25pt;width:31.5pt;z-index:251799552;mso-width-relative:page;mso-height-relative:page;" coordorigin="1661,30908" coordsize="630,665" o:gfxdata="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">
                <o:lock v:ext="edit" aspectratio="f"/>
                <v:shape id="图片 22" o:spid="_x0000_s1026" o:spt="75" alt="C:\Users\JUNE\Desktop\0419\资源 34.svg资源 34" type="#_x0000_t75" style="position:absolute;left:1661;top:30908;height:440;width:409;" filled="f" o:preferrelative="t" stroked="f" coordsize="21600,21600" o:gfxdata="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KtlyZvwAAANw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15" o:title=""/>
                  <o:lock v:ext="edit" aspectratio="t"/>
                </v:shape>
                <v:shape id="图片 23" o:spid="_x0000_s1026" o:spt="75" alt="C:\Users\JUNE\Desktop\0419\资源 35.svg资源 35" type="#_x0000_t75" style="position:absolute;left:1935;top:31125;height:448;width:356;" filled="f" o:preferrelative="t" stroked="f" coordsize="21600,21600" o:gfxdata="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ue9p6+AAAA3A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16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6355080</wp:posOffset>
            </wp:positionH>
            <wp:positionV relativeFrom="paragraph">
              <wp:posOffset>6192520</wp:posOffset>
            </wp:positionV>
            <wp:extent cx="427355" cy="312420"/>
            <wp:effectExtent l="0" t="0" r="14605" b="7620"/>
            <wp:wrapNone/>
            <wp:docPr id="205" name="图片 27" descr="C:\Users\JUNE\Desktop\0419\资源 30.svg资源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7" descr="C:\Users\JUNE\Desktop\0419\资源 30.svg资源 30"/>
                    <pic:cNvPicPr>
                      <a:picLocks noChangeAspect="1"/>
                    </pic:cNvPicPr>
                  </pic:nvPicPr>
                  <pic:blipFill>
                    <a:blip r:embed="rId123">
                      <a:extLst>
                        <a:ext uri="{96DAC541-7B7A-43D3-8B79-37D633B846F1}">
                          <asvg:svgBlip xmlns:asvg="http://schemas.microsoft.com/office/drawing/2016/SVG/main" r:embed="rId12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6355080" y="6192520"/>
                      <a:ext cx="42735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5316855</wp:posOffset>
            </wp:positionH>
            <wp:positionV relativeFrom="paragraph">
              <wp:posOffset>6192520</wp:posOffset>
            </wp:positionV>
            <wp:extent cx="427355" cy="312420"/>
            <wp:effectExtent l="0" t="0" r="14605" b="7620"/>
            <wp:wrapNone/>
            <wp:docPr id="204" name="图片 26" descr="C:\Users\JUNE\Desktop\0419\资源 30.svg资源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6" descr="C:\Users\JUNE\Desktop\0419\资源 30.svg资源 30"/>
                    <pic:cNvPicPr>
                      <a:picLocks noChangeAspect="1"/>
                    </pic:cNvPicPr>
                  </pic:nvPicPr>
                  <pic:blipFill>
                    <a:blip r:embed="rId123">
                      <a:extLst>
                        <a:ext uri="{96DAC541-7B7A-43D3-8B79-37D633B846F1}">
                          <asvg:svgBlip xmlns:asvg="http://schemas.microsoft.com/office/drawing/2016/SVG/main" r:embed="rId12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316855" y="6192520"/>
                      <a:ext cx="42735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6192520</wp:posOffset>
            </wp:positionV>
            <wp:extent cx="427355" cy="312420"/>
            <wp:effectExtent l="0" t="0" r="14605" b="7620"/>
            <wp:wrapNone/>
            <wp:docPr id="203" name="图片 25" descr="C:\Users\JUNE\Desktop\0419\资源 30.svg资源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5" descr="C:\Users\JUNE\Desktop\0419\资源 30.svg资源 30"/>
                    <pic:cNvPicPr>
                      <a:picLocks noChangeAspect="1"/>
                    </pic:cNvPicPr>
                  </pic:nvPicPr>
                  <pic:blipFill>
                    <a:blip r:embed="rId123">
                      <a:extLst>
                        <a:ext uri="{96DAC541-7B7A-43D3-8B79-37D633B846F1}">
                          <asvg:svgBlip xmlns:asvg="http://schemas.microsoft.com/office/drawing/2016/SVG/main" r:embed="rId12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4171950" y="6192520"/>
                      <a:ext cx="42735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6192520</wp:posOffset>
            </wp:positionV>
            <wp:extent cx="427355" cy="312420"/>
            <wp:effectExtent l="0" t="0" r="14605" b="7620"/>
            <wp:wrapNone/>
            <wp:docPr id="202" name="图片 24" descr="C:\Users\JUNE\Desktop\0419\资源 30.svg资源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4" descr="C:\Users\JUNE\Desktop\0419\资源 30.svg资源 30"/>
                    <pic:cNvPicPr>
                      <a:picLocks noChangeAspect="1"/>
                    </pic:cNvPicPr>
                  </pic:nvPicPr>
                  <pic:blipFill>
                    <a:blip r:embed="rId123">
                      <a:extLst>
                        <a:ext uri="{96DAC541-7B7A-43D3-8B79-37D633B846F1}">
                          <asvg:svgBlip xmlns:asvg="http://schemas.microsoft.com/office/drawing/2016/SVG/main" r:embed="rId12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3027045" y="6192520"/>
                      <a:ext cx="42735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6192520</wp:posOffset>
            </wp:positionV>
            <wp:extent cx="427355" cy="312420"/>
            <wp:effectExtent l="0" t="0" r="14605" b="7620"/>
            <wp:wrapNone/>
            <wp:docPr id="200" name="图片 22" descr="C:\Users\JUNE\Desktop\0419\资源 30.svg资源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2" descr="C:\Users\JUNE\Desktop\0419\资源 30.svg资源 30"/>
                    <pic:cNvPicPr>
                      <a:picLocks noChangeAspect="1"/>
                    </pic:cNvPicPr>
                  </pic:nvPicPr>
                  <pic:blipFill>
                    <a:blip r:embed="rId125">
                      <a:extLst>
                        <a:ext uri="{96DAC541-7B7A-43D3-8B79-37D633B846F1}">
                          <asvg:svgBlip xmlns:asvg="http://schemas.microsoft.com/office/drawing/2016/SVG/main" r:embed="rId12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866140" y="6192520"/>
                      <a:ext cx="42735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1875790</wp:posOffset>
            </wp:positionH>
            <wp:positionV relativeFrom="paragraph">
              <wp:posOffset>6196965</wp:posOffset>
            </wp:positionV>
            <wp:extent cx="427355" cy="312420"/>
            <wp:effectExtent l="0" t="0" r="14605" b="7620"/>
            <wp:wrapNone/>
            <wp:docPr id="305" name="图片 22" descr="C:\Users\JUNE\Desktop\0419\资源 30.svg资源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22" descr="C:\Users\JUNE\Desktop\0419\资源 30.svg资源 30"/>
                    <pic:cNvPicPr>
                      <a:picLocks noChangeAspect="1"/>
                    </pic:cNvPicPr>
                  </pic:nvPicPr>
                  <pic:blipFill>
                    <a:blip r:embed="rId123">
                      <a:extLst>
                        <a:ext uri="{96DAC541-7B7A-43D3-8B79-37D633B846F1}">
                          <asvg:svgBlip xmlns:asvg="http://schemas.microsoft.com/office/drawing/2016/SVG/main" r:embed="rId12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35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3794760</wp:posOffset>
                </wp:positionV>
                <wp:extent cx="5924550" cy="420370"/>
                <wp:effectExtent l="0" t="0" r="3810" b="6350"/>
                <wp:wrapNone/>
                <wp:docPr id="343" name="组合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420370"/>
                          <a:chOff x="2995" y="23380"/>
                          <a:chExt cx="9330" cy="662"/>
                        </a:xfrm>
                      </wpg:grpSpPr>
                      <wpg:grpSp>
                        <wpg:cNvPr id="289" name="组合 289"/>
                        <wpg:cNvGrpSpPr/>
                        <wpg:grpSpPr>
                          <a:xfrm>
                            <a:off x="2995" y="23380"/>
                            <a:ext cx="632" cy="662"/>
                            <a:chOff x="1680" y="23371"/>
                            <a:chExt cx="632" cy="662"/>
                          </a:xfrm>
                        </wpg:grpSpPr>
                        <pic:pic xmlns:pic="http://schemas.openxmlformats.org/drawingml/2006/picture">
                          <pic:nvPicPr>
                            <pic:cNvPr id="239" name="图片 22" descr="C:\Users\JUNE\Desktop\0419\资源 24.svg资源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7">
                              <a:extLst>
                                <a:ext uri="{96DAC541-7B7A-43D3-8B79-37D633B846F1}">
                                  <asvg:svgBlip xmlns:asvg="http://schemas.microsoft.com/office/drawing/2016/SVG/main" r:embed="rId12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80" y="23371"/>
                              <a:ext cx="338" cy="49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0" name="图片 23" descr="C:\Users\JUNE\Desktop\0419\资源 25.svg资源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9">
                              <a:extLst>
                                <a:ext uri="{96DAC541-7B7A-43D3-8B79-37D633B846F1}">
                                  <asvg:svgBlip xmlns:asvg="http://schemas.microsoft.com/office/drawing/2016/SVG/main" r:embed="rId13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2" y="23537"/>
                              <a:ext cx="310" cy="4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90" name="组合 290"/>
                        <wpg:cNvGrpSpPr/>
                        <wpg:grpSpPr>
                          <a:xfrm>
                            <a:off x="4610" y="23380"/>
                            <a:ext cx="632" cy="662"/>
                            <a:chOff x="1680" y="23371"/>
                            <a:chExt cx="632" cy="662"/>
                          </a:xfrm>
                          <a:solidFill>
                            <a:schemeClr val="bg2">
                              <a:lumMod val="90000"/>
                            </a:schemeClr>
                          </a:solidFill>
                        </wpg:grpSpPr>
                        <pic:pic xmlns:pic="http://schemas.openxmlformats.org/drawingml/2006/picture">
                          <pic:nvPicPr>
                            <pic:cNvPr id="291" name="图片 22" descr="C:\Users\JUNE\Desktop\0419\资源 24.svg资源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1">
                              <a:extLst>
                                <a:ext uri="{96DAC541-7B7A-43D3-8B79-37D633B846F1}">
                                  <asvg:svgBlip xmlns:asvg="http://schemas.microsoft.com/office/drawing/2016/SVG/main" r:embed="rId132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80" y="23371"/>
                              <a:ext cx="338" cy="49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2" name="图片 23" descr="C:\Users\JUNE\Desktop\0419\资源 25.svg资源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3">
                              <a:extLst>
                                <a:ext uri="{96DAC541-7B7A-43D3-8B79-37D633B846F1}">
                                  <asvg:svgBlip xmlns:asvg="http://schemas.microsoft.com/office/drawing/2016/SVG/main" r:embed="rId134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2" y="23537"/>
                              <a:ext cx="310" cy="4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93" name="组合 293"/>
                        <wpg:cNvGrpSpPr/>
                        <wpg:grpSpPr>
                          <a:xfrm>
                            <a:off x="6443" y="23380"/>
                            <a:ext cx="632" cy="662"/>
                            <a:chOff x="1680" y="23371"/>
                            <a:chExt cx="632" cy="662"/>
                          </a:xfrm>
                          <a:solidFill>
                            <a:schemeClr val="bg2">
                              <a:lumMod val="90000"/>
                            </a:schemeClr>
                          </a:solidFill>
                        </wpg:grpSpPr>
                        <pic:pic xmlns:pic="http://schemas.openxmlformats.org/drawingml/2006/picture">
                          <pic:nvPicPr>
                            <pic:cNvPr id="294" name="图片 22" descr="C:\Users\JUNE\Desktop\0419\资源 24.svg资源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1">
                              <a:extLst>
                                <a:ext uri="{96DAC541-7B7A-43D3-8B79-37D633B846F1}">
                                  <asvg:svgBlip xmlns:asvg="http://schemas.microsoft.com/office/drawing/2016/SVG/main" r:embed="rId132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80" y="23371"/>
                              <a:ext cx="338" cy="49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5" name="图片 23" descr="C:\Users\JUNE\Desktop\0419\资源 25.svg资源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3">
                              <a:extLst>
                                <a:ext uri="{96DAC541-7B7A-43D3-8B79-37D633B846F1}">
                                  <asvg:svgBlip xmlns:asvg="http://schemas.microsoft.com/office/drawing/2016/SVG/main" r:embed="rId134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2" y="23537"/>
                              <a:ext cx="310" cy="4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96" name="组合 296"/>
                        <wpg:cNvGrpSpPr/>
                        <wpg:grpSpPr>
                          <a:xfrm>
                            <a:off x="8251" y="23380"/>
                            <a:ext cx="632" cy="662"/>
                            <a:chOff x="1680" y="23371"/>
                            <a:chExt cx="632" cy="662"/>
                          </a:xfrm>
                          <a:solidFill>
                            <a:schemeClr val="bg2">
                              <a:lumMod val="90000"/>
                            </a:schemeClr>
                          </a:solidFill>
                        </wpg:grpSpPr>
                        <pic:pic xmlns:pic="http://schemas.openxmlformats.org/drawingml/2006/picture">
                          <pic:nvPicPr>
                            <pic:cNvPr id="297" name="图片 22" descr="C:\Users\JUNE\Desktop\0419\资源 24.svg资源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1">
                              <a:extLst>
                                <a:ext uri="{96DAC541-7B7A-43D3-8B79-37D633B846F1}">
                                  <asvg:svgBlip xmlns:asvg="http://schemas.microsoft.com/office/drawing/2016/SVG/main" r:embed="rId132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80" y="23371"/>
                              <a:ext cx="338" cy="49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8" name="图片 23" descr="C:\Users\JUNE\Desktop\0419\资源 25.svg资源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3">
                              <a:extLst>
                                <a:ext uri="{96DAC541-7B7A-43D3-8B79-37D633B846F1}">
                                  <asvg:svgBlip xmlns:asvg="http://schemas.microsoft.com/office/drawing/2016/SVG/main" r:embed="rId134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2" y="23537"/>
                              <a:ext cx="310" cy="4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99" name="组合 299"/>
                        <wpg:cNvGrpSpPr/>
                        <wpg:grpSpPr>
                          <a:xfrm>
                            <a:off x="10052" y="23380"/>
                            <a:ext cx="632" cy="662"/>
                            <a:chOff x="1680" y="23371"/>
                            <a:chExt cx="632" cy="662"/>
                          </a:xfrm>
                          <a:solidFill>
                            <a:schemeClr val="bg2">
                              <a:lumMod val="90000"/>
                            </a:schemeClr>
                          </a:solidFill>
                        </wpg:grpSpPr>
                        <pic:pic xmlns:pic="http://schemas.openxmlformats.org/drawingml/2006/picture">
                          <pic:nvPicPr>
                            <pic:cNvPr id="300" name="图片 22" descr="C:\Users\JUNE\Desktop\0419\资源 24.svg资源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1">
                              <a:extLst>
                                <a:ext uri="{96DAC541-7B7A-43D3-8B79-37D633B846F1}">
                                  <asvg:svgBlip xmlns:asvg="http://schemas.microsoft.com/office/drawing/2016/SVG/main" r:embed="rId132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80" y="23371"/>
                              <a:ext cx="338" cy="49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1" name="图片 23" descr="C:\Users\JUNE\Desktop\0419\资源 25.svg资源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3">
                              <a:extLst>
                                <a:ext uri="{96DAC541-7B7A-43D3-8B79-37D633B846F1}">
                                  <asvg:svgBlip xmlns:asvg="http://schemas.microsoft.com/office/drawing/2016/SVG/main" r:embed="rId134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2" y="23537"/>
                              <a:ext cx="310" cy="4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02" name="组合 302"/>
                        <wpg:cNvGrpSpPr/>
                        <wpg:grpSpPr>
                          <a:xfrm>
                            <a:off x="11693" y="23380"/>
                            <a:ext cx="632" cy="662"/>
                            <a:chOff x="1680" y="23371"/>
                            <a:chExt cx="632" cy="662"/>
                          </a:xfrm>
                          <a:solidFill>
                            <a:schemeClr val="bg2">
                              <a:lumMod val="90000"/>
                            </a:schemeClr>
                          </a:solidFill>
                        </wpg:grpSpPr>
                        <pic:pic xmlns:pic="http://schemas.openxmlformats.org/drawingml/2006/picture">
                          <pic:nvPicPr>
                            <pic:cNvPr id="303" name="图片 22" descr="C:\Users\JUNE\Desktop\0419\资源 24.svg资源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1">
                              <a:extLst>
                                <a:ext uri="{96DAC541-7B7A-43D3-8B79-37D633B846F1}">
                                  <asvg:svgBlip xmlns:asvg="http://schemas.microsoft.com/office/drawing/2016/SVG/main" r:embed="rId132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80" y="23371"/>
                              <a:ext cx="338" cy="49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4" name="图片 23" descr="C:\Users\JUNE\Desktop\0419\资源 25.svg资源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3">
                              <a:extLst>
                                <a:ext uri="{96DAC541-7B7A-43D3-8B79-37D633B846F1}">
                                  <asvg:svgBlip xmlns:asvg="http://schemas.microsoft.com/office/drawing/2016/SVG/main" r:embed="rId134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2" y="23537"/>
                              <a:ext cx="310" cy="4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8.9pt;margin-top:298.8pt;height:33.1pt;width:466.5pt;z-index:251789312;mso-width-relative:page;mso-height-relative:page;" coordorigin="2995,23380" coordsize="9330,662" o:gfxdata="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">
                <o:lock v:ext="edit" aspectratio="f"/>
                <v:group id="_x0000_s1026" o:spid="_x0000_s1026" o:spt="203" style="position:absolute;left:2995;top:23380;height:662;width:632;" coordorigin="1680,23371" coordsize="632,662" o:gfxdata="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">
                  <o:lock v:ext="edit" aspectratio="f"/>
                  <v:shape id="图片 22" o:spid="_x0000_s1026" o:spt="75" alt="C:\Users\JUNE\Desktop\0419\资源 24.svg资源 24" type="#_x0000_t75" style="position:absolute;left:1680;top:23371;height:496;width:338;" filled="f" o:preferrelative="t" stroked="f" coordsize="21600,21600" o:gfxdata="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Sib9hvwAAANwAAAAPAAAAAAAAAAEAIAAAADgAAABkcnMvZG93bnJl&#10;di54bWxQSwECFAAUAAAACACHTuJAMy8FnjsAAAA5AAAAEAAAAAAAAAABACAAAAAkAQAAZHJzL3No&#10;YXBleG1sLnhtbFBLBQYAAAAABgAGAFsBAADOAwAAAAA=&#10;">
                    <v:fill on="f" focussize="0,0"/>
                    <v:stroke on="f"/>
                    <v:imagedata r:id="rId135" o:title=""/>
                    <o:lock v:ext="edit" aspectratio="t"/>
                  </v:shape>
                  <v:shape id="图片 23" o:spid="_x0000_s1026" o:spt="75" alt="C:\Users\JUNE\Desktop\0419\资源 25.svg资源 25" type="#_x0000_t75" style="position:absolute;left:2002;top:23537;height:496;width:310;" filled="f" o:preferrelative="t" stroked="f" coordsize="21600,21600" o:gfxdata="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JE/c4vAAAANwAAAAPAAAAAAAAAAEAIAAAADgAAABkcnMvZG93bnJldi54&#10;bWxQSwECFAAUAAAACACHTuJAMy8FnjsAAAA5AAAAEAAAAAAAAAABACAAAAAhAQAAZHJzL3NoYXBl&#10;eG1sLnhtbFBLBQYAAAAABgAGAFsBAADLAwAAAAA=&#10;">
                    <v:fill on="f" focussize="0,0"/>
                    <v:stroke on="f"/>
                    <v:imagedata r:id="rId136" o:title=""/>
                    <o:lock v:ext="edit" aspectratio="t"/>
                  </v:shape>
                </v:group>
                <v:group id="_x0000_s1026" o:spid="_x0000_s1026" o:spt="203" style="position:absolute;left:4610;top:23380;height:662;width:632;" coordorigin="1680,23371" coordsize="632,662" o:gfxdata="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vrVpKrwAAADcAAAADwAAAAAAAAABACAA&#10;AAA4AAAAZHJzL2Rvd25yZXYueG1sUEsBAhQAFAAAAAgAh07iQDMvBZ47AAAAOQAAABUAAAAAAAAA&#10;AQAgAAAAIQEAAGRycy9ncm91cHNoYXBleG1sLnhtbFBLBQYAAAAABgAGAGABAADeAwAAAAA=&#10;">
                  <o:lock v:ext="edit" aspectratio="f"/>
                  <v:shape id="图片 22" o:spid="_x0000_s1026" o:spt="75" alt="C:\Users\JUNE\Desktop\0419\资源 24.svg资源 24" type="#_x0000_t75" style="position:absolute;left:1680;top:23371;height:496;width:338;" filled="f" o:preferrelative="t" stroked="f" coordsize="21600,21600" o:gfxdata="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JjWO6+AAAA3A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137" o:title=""/>
                    <o:lock v:ext="edit" aspectratio="t"/>
                  </v:shape>
                  <v:shape id="图片 23" o:spid="_x0000_s1026" o:spt="75" alt="C:\Users\JUNE\Desktop\0419\资源 25.svg资源 25" type="#_x0000_t75" style="position:absolute;left:2002;top:23537;height:496;width:310;" filled="f" o:preferrelative="t" stroked="f" coordsize="21600,21600" o:gfxdata="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O0iVGvwAAANwAAAAPAAAAAAAAAAEAIAAAADgAAABkcnMvZG93bnJl&#10;di54bWxQSwECFAAUAAAACACHTuJAMy8FnjsAAAA5AAAAEAAAAAAAAAABACAAAAAkAQAAZHJzL3No&#10;YXBleG1sLnhtbFBLBQYAAAAABgAGAFsBAADOAwAAAAA=&#10;">
                    <v:fill on="f" focussize="0,0"/>
                    <v:stroke on="f"/>
                    <v:imagedata r:id="rId138" o:title=""/>
                    <o:lock v:ext="edit" aspectratio="t"/>
                  </v:shape>
                </v:group>
                <v:group id="_x0000_s1026" o:spid="_x0000_s1026" o:spt="203" style="position:absolute;left:6443;top:23380;height:662;width:632;" coordorigin="1680,23371" coordsize="632,662" o:gfxdata="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">
                  <o:lock v:ext="edit" aspectratio="f"/>
                  <v:shape id="图片 22" o:spid="_x0000_s1026" o:spt="75" alt="C:\Users\JUNE\Desktop\0419\资源 24.svg资源 24" type="#_x0000_t75" style="position:absolute;left:1680;top:23371;height:496;width:338;" filled="f" o:preferrelative="t" stroked="f" coordsize="21600,21600" o:gfxdata="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BIU+3a+AAAA3A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137" o:title=""/>
                    <o:lock v:ext="edit" aspectratio="t"/>
                  </v:shape>
                  <v:shape id="图片 23" o:spid="_x0000_s1026" o:spt="75" alt="C:\Users\JUNE\Desktop\0419\资源 25.svg资源 25" type="#_x0000_t75" style="position:absolute;left:2002;top:23537;height:496;width:310;" filled="f" o:preferrelative="t" stroked="f" coordsize="21600,21600" o:gfxdata="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BO70yvwAAANwAAAAPAAAAAAAAAAEAIAAAADgAAABkcnMvZG93bnJl&#10;di54bWxQSwECFAAUAAAACACHTuJAMy8FnjsAAAA5AAAAEAAAAAAAAAABACAAAAAkAQAAZHJzL3No&#10;YXBleG1sLnhtbFBLBQYAAAAABgAGAFsBAADOAwAAAAA=&#10;">
                    <v:fill on="f" focussize="0,0"/>
                    <v:stroke on="f"/>
                    <v:imagedata r:id="rId138" o:title=""/>
                    <o:lock v:ext="edit" aspectratio="t"/>
                  </v:shape>
                </v:group>
                <v:group id="_x0000_s1026" o:spid="_x0000_s1026" o:spt="203" style="position:absolute;left:8251;top:23380;height:662;width:632;" coordorigin="1680,23371" coordsize="632,662" o:gfxdata="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">
                  <o:lock v:ext="edit" aspectratio="f"/>
                  <v:shape id="图片 22" o:spid="_x0000_s1026" o:spt="75" alt="C:\Users\JUNE\Desktop\0419\资源 24.svg资源 24" type="#_x0000_t75" style="position:absolute;left:1680;top:23371;height:496;width:338;" filled="f" o:preferrelative="t" stroked="f" coordsize="21600,21600" o:gfxdata="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ixmUBvwAAANwAAAAPAAAAAAAAAAEAIAAAADgAAABkcnMvZG93bnJl&#10;di54bWxQSwECFAAUAAAACACHTuJAMy8FnjsAAAA5AAAAEAAAAAAAAAABACAAAAAkAQAAZHJzL3No&#10;YXBleG1sLnhtbFBLBQYAAAAABgAGAFsBAADOAwAAAAA=&#10;">
                    <v:fill on="f" focussize="0,0"/>
                    <v:stroke on="f"/>
                    <v:imagedata r:id="rId137" o:title=""/>
                    <o:lock v:ext="edit" aspectratio="t"/>
                  </v:shape>
                  <v:shape id="图片 23" o:spid="_x0000_s1026" o:spt="75" alt="C:\Users\JUNE\Desktop\0419\资源 25.svg资源 25" type="#_x0000_t75" style="position:absolute;left:2002;top:23537;height:496;width:310;" filled="f" o:preferrelative="t" stroked="f" coordsize="21600,21600" o:gfxdata="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O86Eqy7AAAA3A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138" o:title=""/>
                    <o:lock v:ext="edit" aspectratio="t"/>
                  </v:shape>
                </v:group>
                <v:group id="_x0000_s1026" o:spid="_x0000_s1026" o:spt="203" style="position:absolute;left:10052;top:23380;height:662;width:632;" coordorigin="1680,23371" coordsize="632,662" o:gfxdata="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">
                  <o:lock v:ext="edit" aspectratio="f"/>
                  <v:shape id="图片 22" o:spid="_x0000_s1026" o:spt="75" alt="C:\Users\JUNE\Desktop\0419\资源 24.svg资源 24" type="#_x0000_t75" style="position:absolute;left:1680;top:23371;height:496;width:338;" filled="f" o:preferrelative="t" stroked="f" coordsize="21600,21600" o:gfxdata="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PPEZ2+7AAAA3A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137" o:title=""/>
                    <o:lock v:ext="edit" aspectratio="t"/>
                  </v:shape>
                  <v:shape id="图片 23" o:spid="_x0000_s1026" o:spt="75" alt="C:\Users\JUNE\Desktop\0419\资源 25.svg资源 25" type="#_x0000_t75" style="position:absolute;left:2002;top:23537;height:496;width:310;" filled="f" o:preferrelative="t" stroked="f" coordsize="21600,21600" o:gfxdata="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ODrISu+AAAA3A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138" o:title=""/>
                    <o:lock v:ext="edit" aspectratio="t"/>
                  </v:shape>
                </v:group>
                <v:group id="_x0000_s1026" o:spid="_x0000_s1026" o:spt="203" style="position:absolute;left:11693;top:23380;height:662;width:632;" coordorigin="1680,23371" coordsize="632,662" o:gfxdata="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L/AyNy9AAAA3AAAAA8AAAAAAAAAAQAg&#10;AAAAOAAAAGRycy9kb3ducmV2LnhtbFBLAQIUABQAAAAIAIdO4kAzLwWeOwAAADkAAAAVAAAAAAAA&#10;AAEAIAAAACIBAABkcnMvZ3JvdXBzaGFwZXhtbC54bWxQSwUGAAAAAAYABgBgAQAA3wMAAAAA&#10;">
                  <o:lock v:ext="edit" aspectratio="f"/>
                  <v:shape id="图片 22" o:spid="_x0000_s1026" o:spt="75" alt="C:\Users\JUNE\Desktop\0419\资源 24.svg资源 24" type="#_x0000_t75" style="position:absolute;left:1680;top:23371;height:496;width:338;" filled="f" o:preferrelative="t" stroked="f" coordsize="21600,21600" o:gfxdata="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MW+Ri+AAAA3A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137" o:title=""/>
                    <o:lock v:ext="edit" aspectratio="t"/>
                  </v:shape>
                  <v:shape id="图片 23" o:spid="_x0000_s1026" o:spt="75" alt="C:\Users\JUNE\Desktop\0419\资源 25.svg资源 25" type="#_x0000_t75" style="position:absolute;left:2002;top:23537;height:496;width:310;" filled="f" o:preferrelative="t" stroked="f" coordsize="21600,21600" o:gfxdata="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wnIKzvwAAANwAAAAPAAAAAAAAAAEAIAAAADgAAABkcnMvZG93bnJl&#10;di54bWxQSwECFAAUAAAACACHTuJAMy8FnjsAAAA5AAAAEAAAAAAAAAABACAAAAAkAQAAZHJzL3No&#10;YXBleG1sLnhtbFBLBQYAAAAABgAGAFsBAADOAwAAAAA=&#10;">
                    <v:fill on="f" focussize="0,0"/>
                    <v:stroke on="f"/>
                    <v:imagedata r:id="rId138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6379210</wp:posOffset>
                </wp:positionH>
                <wp:positionV relativeFrom="paragraph">
                  <wp:posOffset>3190875</wp:posOffset>
                </wp:positionV>
                <wp:extent cx="353695" cy="442595"/>
                <wp:effectExtent l="0" t="0" r="12065" b="14605"/>
                <wp:wrapNone/>
                <wp:docPr id="286" name="组合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95" cy="442595"/>
                          <a:chOff x="1715" y="22426"/>
                          <a:chExt cx="557" cy="697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287" name="图片 272" descr="资源 23"/>
                          <pic:cNvPicPr>
                            <a:picLocks noChangeAspect="1"/>
                          </pic:cNvPicPr>
                        </pic:nvPicPr>
                        <pic:blipFill>
                          <a:blip r:embed="rId139">
                            <a:extLst>
                              <a:ext uri="{96DAC541-7B7A-43D3-8B79-37D633B846F1}">
                                <asvg:svgBlip xmlns:asvg="http://schemas.microsoft.com/office/drawing/2016/SVG/main" r:embed="rId1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8" y="22649"/>
                            <a:ext cx="265" cy="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图片 22" descr="C:\Users\JUNE\Desktop\0419\资源 22.svg资源 22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96DAC541-7B7A-43D3-8B79-37D633B846F1}">
                                <asvg:svgBlip xmlns:asvg="http://schemas.microsoft.com/office/drawing/2016/SVG/main" r:embed="rId14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15" y="22426"/>
                            <a:ext cx="357" cy="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2.3pt;margin-top:251.25pt;height:34.85pt;width:27.85pt;z-index:251787264;mso-width-relative:page;mso-height-relative:page;" coordorigin="1715,22426" coordsize="557,697" o:gfxdata="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">
                <o:lock v:ext="edit" aspectratio="f"/>
                <v:shape id="图片 272" o:spid="_x0000_s1026" o:spt="75" alt="资源 23" type="#_x0000_t75" style="position:absolute;left:2008;top:22649;height:475;width:265;" filled="f" o:preferrelative="t" stroked="f" coordsize="21600,21600" o:gfxdata="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/eHovL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43" o:title=""/>
                  <o:lock v:ext="edit" aspectratio="t"/>
                </v:shape>
                <v:shape id="图片 22" o:spid="_x0000_s1026" o:spt="75" alt="C:\Users\JUNE\Desktop\0419\资源 22.svg资源 22" type="#_x0000_t75" style="position:absolute;left:1715;top:22426;height:522;width:357;" filled="f" o:preferrelative="t" stroked="f" coordsize="21600,21600" o:gfxdata="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7YQ4LrcAAADc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r:id="rId144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5321300</wp:posOffset>
                </wp:positionH>
                <wp:positionV relativeFrom="paragraph">
                  <wp:posOffset>3190875</wp:posOffset>
                </wp:positionV>
                <wp:extent cx="353695" cy="442595"/>
                <wp:effectExtent l="0" t="0" r="12065" b="14605"/>
                <wp:wrapNone/>
                <wp:docPr id="283" name="组合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95" cy="442595"/>
                          <a:chOff x="1715" y="22426"/>
                          <a:chExt cx="557" cy="697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284" name="图片 272" descr="资源 23"/>
                          <pic:cNvPicPr>
                            <a:picLocks noChangeAspect="1"/>
                          </pic:cNvPicPr>
                        </pic:nvPicPr>
                        <pic:blipFill>
                          <a:blip r:embed="rId139">
                            <a:extLst>
                              <a:ext uri="{96DAC541-7B7A-43D3-8B79-37D633B846F1}">
                                <asvg:svgBlip xmlns:asvg="http://schemas.microsoft.com/office/drawing/2016/SVG/main" r:embed="rId1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8" y="22649"/>
                            <a:ext cx="265" cy="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图片 22" descr="C:\Users\JUNE\Desktop\0419\资源 22.svg资源 22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96DAC541-7B7A-43D3-8B79-37D633B846F1}">
                                <asvg:svgBlip xmlns:asvg="http://schemas.microsoft.com/office/drawing/2016/SVG/main" r:embed="rId14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15" y="22426"/>
                            <a:ext cx="357" cy="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9pt;margin-top:251.25pt;height:34.85pt;width:27.85pt;z-index:251786240;mso-width-relative:page;mso-height-relative:page;" coordorigin="1715,22426" coordsize="557,697" o:gfxdata="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">
                <o:lock v:ext="edit" aspectratio="f"/>
                <v:shape id="图片 272" o:spid="_x0000_s1026" o:spt="75" alt="资源 23" type="#_x0000_t75" style="position:absolute;left:2008;top:22649;height:475;width:265;" filled="f" o:preferrelative="t" stroked="f" coordsize="21600,21600" o:gfxdata="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DTN2y7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43" o:title=""/>
                  <o:lock v:ext="edit" aspectratio="t"/>
                </v:shape>
                <v:shape id="图片 22" o:spid="_x0000_s1026" o:spt="75" alt="C:\Users\JUNE\Desktop\0419\资源 22.svg资源 22" type="#_x0000_t75" style="position:absolute;left:1715;top:22426;height:522;width:357;" filled="f" o:preferrelative="t" stroked="f" coordsize="21600,21600" o:gfxdata="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DhZew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44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4188460</wp:posOffset>
                </wp:positionH>
                <wp:positionV relativeFrom="paragraph">
                  <wp:posOffset>3190875</wp:posOffset>
                </wp:positionV>
                <wp:extent cx="353695" cy="442595"/>
                <wp:effectExtent l="0" t="0" r="12065" b="14605"/>
                <wp:wrapNone/>
                <wp:docPr id="280" name="组合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95" cy="442595"/>
                          <a:chOff x="1715" y="22426"/>
                          <a:chExt cx="557" cy="697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281" name="图片 272" descr="资源 23"/>
                          <pic:cNvPicPr>
                            <a:picLocks noChangeAspect="1"/>
                          </pic:cNvPicPr>
                        </pic:nvPicPr>
                        <pic:blipFill>
                          <a:blip r:embed="rId139">
                            <a:extLst>
                              <a:ext uri="{96DAC541-7B7A-43D3-8B79-37D633B846F1}">
                                <asvg:svgBlip xmlns:asvg="http://schemas.microsoft.com/office/drawing/2016/SVG/main" r:embed="rId1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8" y="22649"/>
                            <a:ext cx="265" cy="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图片 22" descr="C:\Users\JUNE\Desktop\0419\资源 22.svg资源 22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96DAC541-7B7A-43D3-8B79-37D633B846F1}">
                                <asvg:svgBlip xmlns:asvg="http://schemas.microsoft.com/office/drawing/2016/SVG/main" r:embed="rId14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15" y="22426"/>
                            <a:ext cx="357" cy="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9.8pt;margin-top:251.25pt;height:34.85pt;width:27.85pt;z-index:251785216;mso-width-relative:page;mso-height-relative:page;" coordorigin="1715,22426" coordsize="557,697" o:gfxdata="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">
                <o:lock v:ext="edit" aspectratio="f"/>
                <v:shape id="图片 272" o:spid="_x0000_s1026" o:spt="75" alt="资源 23" type="#_x0000_t75" style="position:absolute;left:2008;top:22649;height:475;width:265;" filled="f" o:preferrelative="t" stroked="f" coordsize="21600,21600" o:gfxdata="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1E1VO7AAAA3A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43" o:title=""/>
                  <o:lock v:ext="edit" aspectratio="t"/>
                </v:shape>
                <v:shape id="图片 22" o:spid="_x0000_s1026" o:spt="75" alt="C:\Users\JUNE\Desktop\0419\资源 22.svg资源 22" type="#_x0000_t75" style="position:absolute;left:1715;top:22426;height:522;width:357;" filled="f" o:preferrelative="t" stroked="f" coordsize="21600,21600" o:gfxdata="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jGwPxL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44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3030220</wp:posOffset>
                </wp:positionH>
                <wp:positionV relativeFrom="paragraph">
                  <wp:posOffset>3190875</wp:posOffset>
                </wp:positionV>
                <wp:extent cx="353695" cy="442595"/>
                <wp:effectExtent l="0" t="0" r="12065" b="14605"/>
                <wp:wrapNone/>
                <wp:docPr id="277" name="组合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95" cy="442595"/>
                          <a:chOff x="1715" y="22426"/>
                          <a:chExt cx="557" cy="697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278" name="图片 272" descr="资源 23"/>
                          <pic:cNvPicPr>
                            <a:picLocks noChangeAspect="1"/>
                          </pic:cNvPicPr>
                        </pic:nvPicPr>
                        <pic:blipFill>
                          <a:blip r:embed="rId139">
                            <a:extLst>
                              <a:ext uri="{96DAC541-7B7A-43D3-8B79-37D633B846F1}">
                                <asvg:svgBlip xmlns:asvg="http://schemas.microsoft.com/office/drawing/2016/SVG/main" r:embed="rId1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8" y="22649"/>
                            <a:ext cx="265" cy="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图片 22" descr="C:\Users\JUNE\Desktop\0419\资源 22.svg资源 22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96DAC541-7B7A-43D3-8B79-37D633B846F1}">
                                <asvg:svgBlip xmlns:asvg="http://schemas.microsoft.com/office/drawing/2016/SVG/main" r:embed="rId14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15" y="22426"/>
                            <a:ext cx="357" cy="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8.6pt;margin-top:251.25pt;height:34.85pt;width:27.85pt;z-index:251784192;mso-width-relative:page;mso-height-relative:page;" coordorigin="1715,22426" coordsize="557,697" o:gfxdata="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">
                <o:lock v:ext="edit" aspectratio="f"/>
                <v:shape id="图片 272" o:spid="_x0000_s1026" o:spt="75" alt="资源 23" type="#_x0000_t75" style="position:absolute;left:2008;top:22649;height:475;width:265;" filled="f" o:preferrelative="t" stroked="f" coordsize="21600,21600" o:gfxdata="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5qwzpuQAAANw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43" o:title=""/>
                  <o:lock v:ext="edit" aspectratio="t"/>
                </v:shape>
                <v:shape id="图片 22" o:spid="_x0000_s1026" o:spt="75" alt="C:\Users\JUNE\Desktop\0419\资源 22.svg资源 22" type="#_x0000_t75" style="position:absolute;left:1715;top:22426;height:522;width:357;" filled="f" o:preferrelative="t" stroked="f" coordsize="21600,21600" o:gfxdata="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3He2S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44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3190875</wp:posOffset>
                </wp:positionV>
                <wp:extent cx="353695" cy="442595"/>
                <wp:effectExtent l="0" t="0" r="12065" b="14605"/>
                <wp:wrapNone/>
                <wp:docPr id="274" name="组合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95" cy="442595"/>
                          <a:chOff x="1715" y="22426"/>
                          <a:chExt cx="557" cy="697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275" name="图片 272" descr="资源 23"/>
                          <pic:cNvPicPr>
                            <a:picLocks noChangeAspect="1"/>
                          </pic:cNvPicPr>
                        </pic:nvPicPr>
                        <pic:blipFill>
                          <a:blip r:embed="rId139">
                            <a:extLst>
                              <a:ext uri="{96DAC541-7B7A-43D3-8B79-37D633B846F1}">
                                <asvg:svgBlip xmlns:asvg="http://schemas.microsoft.com/office/drawing/2016/SVG/main" r:embed="rId1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8" y="22649"/>
                            <a:ext cx="265" cy="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图片 22" descr="C:\Users\JUNE\Desktop\0419\资源 22.svg资源 22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96DAC541-7B7A-43D3-8B79-37D633B846F1}">
                                <asvg:svgBlip xmlns:asvg="http://schemas.microsoft.com/office/drawing/2016/SVG/main" r:embed="rId14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15" y="22426"/>
                            <a:ext cx="357" cy="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9pt;margin-top:251.25pt;height:34.85pt;width:27.85pt;z-index:251783168;mso-width-relative:page;mso-height-relative:page;" coordorigin="1715,22426" coordsize="557,697" o:gfxdata="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">
                <o:lock v:ext="edit" aspectratio="f"/>
                <v:shape id="图片 272" o:spid="_x0000_s1026" o:spt="75" alt="资源 23" type="#_x0000_t75" style="position:absolute;left:2008;top:22649;height:475;width:265;" filled="f" o:preferrelative="t" stroked="f" coordsize="21600,21600" o:gfxdata="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V6qjd7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43" o:title=""/>
                  <o:lock v:ext="edit" aspectratio="t"/>
                </v:shape>
                <v:shape id="图片 22" o:spid="_x0000_s1026" o:spt="75" alt="C:\Users\JUNE\Desktop\0419\资源 22.svg资源 22" type="#_x0000_t75" style="position:absolute;left:1715;top:22426;height:522;width:357;" filled="f" o:preferrelative="t" stroked="f" coordsize="21600,21600" o:gfxdata="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aCeeC+AAAA3A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44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3190875</wp:posOffset>
                </wp:positionV>
                <wp:extent cx="353695" cy="442595"/>
                <wp:effectExtent l="0" t="0" r="12065" b="14605"/>
                <wp:wrapNone/>
                <wp:docPr id="273" name="组合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95" cy="442595"/>
                          <a:chOff x="1715" y="22426"/>
                          <a:chExt cx="557" cy="697"/>
                        </a:xfrm>
                      </wpg:grpSpPr>
                      <pic:pic xmlns:pic="http://schemas.openxmlformats.org/drawingml/2006/picture">
                        <pic:nvPicPr>
                          <pic:cNvPr id="272" name="图片 272" descr="资源 23"/>
                          <pic:cNvPicPr>
                            <a:picLocks noChangeAspect="1"/>
                          </pic:cNvPicPr>
                        </pic:nvPicPr>
                        <pic:blipFill>
                          <a:blip r:embed="rId145">
                            <a:extLst>
                              <a:ext uri="{96DAC541-7B7A-43D3-8B79-37D633B846F1}">
                                <asvg:svgBlip xmlns:asvg="http://schemas.microsoft.com/office/drawing/2016/SVG/main" r:embed="rId1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8" y="22649"/>
                            <a:ext cx="265" cy="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图片 22" descr="C:\Users\JUNE\Desktop\0419\资源 22.svg资源 22"/>
                          <pic:cNvPicPr>
                            <a:picLocks noChangeAspect="1"/>
                          </pic:cNvPicPr>
                        </pic:nvPicPr>
                        <pic:blipFill>
                          <a:blip r:embed="rId147">
                            <a:extLst>
                              <a:ext uri="{96DAC541-7B7A-43D3-8B79-37D633B846F1}">
                                <asvg:svgBlip xmlns:asvg="http://schemas.microsoft.com/office/drawing/2016/SVG/main" r:embed="rId14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15" y="22426"/>
                            <a:ext cx="357" cy="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.25pt;margin-top:251.25pt;height:34.85pt;width:27.85pt;z-index:251752448;mso-width-relative:page;mso-height-relative:page;" coordorigin="1715,22426" coordsize="557,697" o:gfxdata="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">
                <o:lock v:ext="edit" aspectratio="f"/>
                <v:shape id="_x0000_s1026" o:spid="_x0000_s1026" o:spt="75" alt="资源 23" type="#_x0000_t75" style="position:absolute;left:2008;top:22649;height:475;width:265;" filled="f" o:preferrelative="t" stroked="f" coordsize="21600,21600" o:gfxdata="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95tqi+AAAA3A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49" o:title=""/>
                  <o:lock v:ext="edit" aspectratio="t"/>
                </v:shape>
                <v:shape id="图片 22" o:spid="_x0000_s1026" o:spt="75" alt="C:\Users\JUNE\Desktop\0419\资源 22.svg资源 22" type="#_x0000_t75" style="position:absolute;left:1715;top:22426;height:522;width:357;" filled="f" o:preferrelative="t" stroked="f" coordsize="21600,21600" o:gfxdata="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GaKaEL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50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1990090</wp:posOffset>
            </wp:positionV>
            <wp:extent cx="6040120" cy="7639685"/>
            <wp:effectExtent l="0" t="0" r="10160" b="10795"/>
            <wp:wrapNone/>
            <wp:docPr id="268" name="图片 268" descr="资源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 descr="资源 5"/>
                    <pic:cNvPicPr>
                      <a:picLocks noChangeAspect="1"/>
                    </pic:cNvPicPr>
                  </pic:nvPicPr>
                  <pic:blipFill>
                    <a:blip r:embed="rId151">
                      <a:extLst>
                        <a:ext uri="{96DAC541-7B7A-43D3-8B79-37D633B846F1}">
                          <asvg:svgBlip xmlns:asvg="http://schemas.microsoft.com/office/drawing/2016/SVG/main" r:embed="rId1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60310" cy="10689590"/>
            <wp:effectExtent l="0" t="0" r="13970" b="8890"/>
            <wp:docPr id="269" name="图片 269" descr="未标题-2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 descr="未标题-2_画板 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880" w:leftChars="2800" w:firstLine="0" w:firstLine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236220</wp:posOffset>
                </wp:positionV>
                <wp:extent cx="7567295" cy="9874885"/>
                <wp:effectExtent l="0" t="0" r="6985" b="635"/>
                <wp:wrapNone/>
                <wp:docPr id="385" name="组合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295" cy="9874885"/>
                          <a:chOff x="10756" y="967"/>
                          <a:chExt cx="11917" cy="15551"/>
                        </a:xfrm>
                      </wpg:grpSpPr>
                      <wpg:grpSp>
                        <wpg:cNvPr id="386" name="组合 102"/>
                        <wpg:cNvGrpSpPr/>
                        <wpg:grpSpPr>
                          <a:xfrm rot="0">
                            <a:off x="10756" y="967"/>
                            <a:ext cx="6827" cy="1331"/>
                            <a:chOff x="-30" y="731"/>
                            <a:chExt cx="6827" cy="1331"/>
                          </a:xfrm>
                        </wpg:grpSpPr>
                        <wps:wsp>
                          <wps:cNvPr id="387" name="矩形 11"/>
                          <wps:cNvSpPr/>
                          <wps:spPr>
                            <a:xfrm>
                              <a:off x="-30" y="861"/>
                              <a:ext cx="170" cy="737"/>
                            </a:xfrm>
                            <a:prstGeom prst="rect">
                              <a:avLst/>
                            </a:prstGeom>
                            <a:solidFill>
                              <a:srgbClr val="FF28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88" name="文本框 12"/>
                          <wps:cNvSpPr txBox="1"/>
                          <wps:spPr>
                            <a:xfrm>
                              <a:off x="166" y="731"/>
                              <a:ext cx="6631" cy="103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  <w:rPr>
                                    <w:rFonts w:hint="eastAsia" w:ascii="黑体" w:hAnsi="黑体" w:eastAsia="黑体" w:cs="黑体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color w:val="222222"/>
                                    <w:kern w:val="24"/>
                                    <w:sz w:val="52"/>
                                    <w:szCs w:val="52"/>
                                  </w:rPr>
                                  <w:t>稻壳儿</w:t>
                                </w: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color w:val="222222"/>
                                    <w:kern w:val="24"/>
                                    <w:sz w:val="52"/>
                                    <w:szCs w:val="52"/>
                                    <w:lang w:val="en-US" w:eastAsia="zh-CN"/>
                                  </w:rPr>
                                  <w:t>文字</w:t>
                                </w: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color w:val="222222"/>
                                    <w:kern w:val="24"/>
                                    <w:sz w:val="52"/>
                                    <w:szCs w:val="52"/>
                                  </w:rPr>
                                  <w:t>模板使用说明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89" name="文本框 13"/>
                          <wps:cNvSpPr txBox="1"/>
                          <wps:spPr>
                            <a:xfrm>
                              <a:off x="74" y="1606"/>
                              <a:ext cx="5913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  <w:rPr>
                                    <w:rFonts w:hint="eastAsia" w:ascii="黑体" w:hAnsi="黑体" w:eastAsia="黑体" w:cs="黑体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color w:val="222222"/>
                                    <w:kern w:val="24"/>
                                    <w:sz w:val="24"/>
                                    <w:szCs w:val="24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（本页为说明页，用户使用模板时可删除本页内容）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26" name="组合 6"/>
                        <wpg:cNvGrpSpPr/>
                        <wpg:grpSpPr>
                          <a:xfrm>
                            <a:off x="11528" y="1443"/>
                            <a:ext cx="11145" cy="15075"/>
                            <a:chOff x="11528" y="1443"/>
                            <a:chExt cx="11145" cy="15075"/>
                          </a:xfrm>
                        </wpg:grpSpPr>
                        <pic:pic xmlns:pic="http://schemas.openxmlformats.org/drawingml/2006/picture">
                          <pic:nvPicPr>
                            <pic:cNvPr id="327" name="图片 11" descr="WPS图片编辑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3"/>
                            <a:srcRect t="1047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085" y="1443"/>
                              <a:ext cx="5588" cy="150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0" name="直接连接符 56"/>
                          <wps:cNvCnPr/>
                          <wps:spPr>
                            <a:xfrm>
                              <a:off x="16637" y="3418"/>
                              <a:ext cx="0" cy="1232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222222">
                                  <a:alpha val="8000"/>
                                </a:srgb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91" name="组合 5"/>
                          <wpg:cNvGrpSpPr/>
                          <wpg:grpSpPr>
                            <a:xfrm>
                              <a:off x="11599" y="11248"/>
                              <a:ext cx="4608" cy="5144"/>
                              <a:chOff x="11599" y="11248"/>
                              <a:chExt cx="4608" cy="5144"/>
                            </a:xfrm>
                          </wpg:grpSpPr>
                          <wpg:grpSp>
                            <wpg:cNvPr id="392" name="组合 77"/>
                            <wpg:cNvGrpSpPr/>
                            <wpg:grpSpPr>
                              <a:xfrm rot="0">
                                <a:off x="11614" y="14401"/>
                                <a:ext cx="4593" cy="1991"/>
                                <a:chOff x="7287" y="6642"/>
                                <a:chExt cx="4593" cy="1991"/>
                              </a:xfrm>
                            </wpg:grpSpPr>
                            <wps:wsp>
                              <wps:cNvPr id="393" name="文本框 74"/>
                              <wps:cNvSpPr txBox="1"/>
                              <wps:spPr>
                                <a:xfrm>
                                  <a:off x="7287" y="6642"/>
                                  <a:ext cx="1287" cy="4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2"/>
                                      <w:kinsoku/>
                                      <w:ind w:left="0"/>
                                      <w:jc w:val="left"/>
                                      <w:rPr>
                                        <w:rFonts w:hint="eastAsia" w:ascii="黑体" w:hAnsi="黑体" w:eastAsia="黑体" w:cs="黑体"/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b/>
                                        <w:color w:val="222222"/>
                                        <w:kern w:val="24"/>
                                        <w:sz w:val="20"/>
                                        <w:szCs w:val="20"/>
                                      </w:rPr>
                                      <w:t>素材：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394" name="文本框 76"/>
                              <wps:cNvSpPr txBox="1"/>
                              <wps:spPr>
                                <a:xfrm>
                                  <a:off x="7287" y="7118"/>
                                  <a:ext cx="4593" cy="151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/>
                                      <w:suppressLineNumbers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 w:val="0"/>
                                      <w:snapToGrid w:val="0"/>
                                      <w:spacing w:line="288" w:lineRule="auto"/>
                                      <w:jc w:val="left"/>
                                      <w:textAlignment w:val="auto"/>
                                      <w:rPr>
                                        <w:rFonts w:hint="eastAsia" w:ascii="黑体" w:hAnsi="黑体" w:eastAsia="黑体" w:cs="黑体"/>
                                        <w:color w:val="222222"/>
                                        <w:kern w:val="24"/>
                                        <w:sz w:val="16"/>
                                        <w:szCs w:val="16"/>
                                        <w:lang w:val="en-US" w:eastAsia="zh-CN" w:bidi="ar-SA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222222"/>
                                        <w:kern w:val="24"/>
                                        <w:sz w:val="16"/>
                                        <w:szCs w:val="16"/>
                                        <w:lang w:val="en-US" w:eastAsia="zh-CN" w:bidi="ar-SA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  <w:t>模板中使用的素材来源于【freepik】，该素材插画具有CC0共享协议，您可在遵循CC0共享协议的情况下使用。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/>
                                      <w:suppressLineNumbers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 w:val="0"/>
                                      <w:snapToGrid w:val="0"/>
                                      <w:spacing w:line="288" w:lineRule="auto"/>
                                      <w:jc w:val="left"/>
                                      <w:textAlignment w:val="auto"/>
                                      <w:rPr>
                                        <w:rFonts w:hint="default" w:ascii="黑体" w:hAnsi="黑体" w:eastAsia="黑体" w:cs="黑体"/>
                                        <w:color w:val="222222"/>
                                        <w:kern w:val="24"/>
                                        <w:sz w:val="16"/>
                                        <w:szCs w:val="16"/>
                                        <w:lang w:val="en-US" w:eastAsia="zh-CN" w:bidi="ar-SA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</w:pP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widowControl/>
                                      <w:suppressLineNumbers w:val="0"/>
                                      <w:jc w:val="left"/>
                                      <w:rPr>
                                        <w:rFonts w:hint="eastAsia" w:ascii="黑体" w:hAnsi="黑体" w:eastAsia="黑体" w:cs="黑体"/>
                                        <w:color w:val="222222"/>
                                        <w:kern w:val="24"/>
                                        <w:sz w:val="16"/>
                                        <w:szCs w:val="16"/>
                                        <w:lang w:val="en-US" w:eastAsia="zh-CN" w:bidi="ar-SA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</w:pPr>
                                  </w:p>
                                  <w:p>
                                    <w:pPr>
                                      <w:rPr>
                                        <w:rFonts w:hint="eastAsia"/>
                                        <w:lang w:val="en-US" w:eastAsia="zh-CN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g:grpSp>
                            <wpg:cNvPr id="1" name="组合 1"/>
                            <wpg:cNvGrpSpPr/>
                            <wpg:grpSpPr>
                              <a:xfrm rot="0">
                                <a:off x="11599" y="11248"/>
                                <a:ext cx="4608" cy="2634"/>
                                <a:chOff x="9624" y="11248"/>
                                <a:chExt cx="4608" cy="2634"/>
                              </a:xfrm>
                            </wpg:grpSpPr>
                            <wpg:grpSp>
                              <wpg:cNvPr id="329" name="组合 61"/>
                              <wpg:cNvGrpSpPr/>
                              <wpg:grpSpPr>
                                <a:xfrm rot="0">
                                  <a:off x="9624" y="11248"/>
                                  <a:ext cx="3219" cy="1392"/>
                                  <a:chOff x="1213" y="3137"/>
                                  <a:chExt cx="3219" cy="1392"/>
                                </a:xfrm>
                              </wpg:grpSpPr>
                              <wps:wsp>
                                <wps:cNvPr id="395" name="文本框 62"/>
                                <wps:cNvSpPr txBox="1"/>
                                <wps:spPr>
                                  <a:xfrm>
                                    <a:off x="1213" y="3137"/>
                                    <a:ext cx="1555" cy="13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2"/>
                                        <w:kinsoku/>
                                        <w:ind w:left="0"/>
                                        <w:jc w:val="left"/>
                                        <w:rPr>
                                          <w:rFonts w:hint="eastAsia" w:ascii="黑体" w:hAnsi="黑体" w:eastAsia="黑体" w:cs="黑体"/>
                                          <w:sz w:val="76"/>
                                          <w:szCs w:val="76"/>
                                        </w:rPr>
                                      </w:pPr>
                                      <w:r>
                                        <w:rPr>
                                          <w:rFonts w:hint="eastAsia" w:ascii="黑体" w:hAnsi="黑体" w:eastAsia="黑体" w:cs="黑体"/>
                                          <w:b/>
                                          <w:color w:val="FF2832"/>
                                          <w:kern w:val="24"/>
                                          <w:sz w:val="76"/>
                                          <w:szCs w:val="76"/>
                                        </w:rPr>
                                        <w:t>02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396" name="文本框 63"/>
                                <wps:cNvSpPr txBox="1"/>
                                <wps:spPr>
                                  <a:xfrm>
                                    <a:off x="2146" y="3469"/>
                                    <a:ext cx="2286" cy="7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2"/>
                                        <w:kinsoku/>
                                        <w:ind w:left="0"/>
                                        <w:jc w:val="left"/>
                                        <w:rPr>
                                          <w:rFonts w:hint="eastAsia" w:ascii="黑体" w:hAnsi="黑体" w:eastAsia="黑体" w:cs="黑体"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hint="eastAsia" w:ascii="黑体" w:hAnsi="黑体" w:eastAsia="黑体" w:cs="黑体"/>
                                          <w:b/>
                                          <w:color w:val="222222"/>
                                          <w:kern w:val="24"/>
                                          <w:sz w:val="44"/>
                                          <w:szCs w:val="44"/>
                                        </w:rPr>
                                        <w:t>素材说明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g:grpSp>
                              <wpg:cNvPr id="330" name="组合 69"/>
                              <wpg:cNvGrpSpPr/>
                              <wpg:grpSpPr>
                                <a:xfrm rot="0">
                                  <a:off x="9624" y="12643"/>
                                  <a:ext cx="4608" cy="1239"/>
                                  <a:chOff x="7272" y="4458"/>
                                  <a:chExt cx="4608" cy="1239"/>
                                </a:xfrm>
                              </wpg:grpSpPr>
                              <wps:wsp>
                                <wps:cNvPr id="68" name="文本框 67"/>
                                <wps:cNvSpPr txBox="1"/>
                                <wps:spPr>
                                  <a:xfrm>
                                    <a:off x="7272" y="4458"/>
                                    <a:ext cx="1287" cy="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2"/>
                                        <w:kinsoku/>
                                        <w:ind w:left="0"/>
                                        <w:jc w:val="left"/>
                                        <w:rPr>
                                          <w:rFonts w:hint="eastAsia" w:ascii="黑体" w:hAnsi="黑体" w:eastAsia="黑体" w:cs="黑体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hint="eastAsia" w:ascii="黑体" w:hAnsi="黑体" w:eastAsia="黑体" w:cs="黑体"/>
                                          <w:b/>
                                          <w:color w:val="222222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>图片：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69" name="文本框 68"/>
                                <wps:cNvSpPr txBox="1"/>
                                <wps:spPr>
                                  <a:xfrm>
                                    <a:off x="7287" y="4929"/>
                                    <a:ext cx="4593" cy="7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>
                                      <w:pPr>
                                        <w:keepNext w:val="0"/>
                                        <w:keepLines w:val="0"/>
                                        <w:widowControl/>
                                        <w:suppressLineNumbers w:val="0"/>
                                        <w:jc w:val="left"/>
                                        <w:rPr>
                                          <w:rFonts w:hint="default" w:ascii="黑体" w:hAnsi="黑体" w:eastAsia="黑体" w:cs="黑体"/>
                                          <w:color w:val="222222"/>
                                          <w:kern w:val="24"/>
                                          <w:sz w:val="16"/>
                                          <w:szCs w:val="16"/>
                                          <w:lang w:val="en-US" w:eastAsia="zh-CN" w:bidi="ar-SA"/>
                                          <w14:textFill>
                                            <w14:solidFill>
                                              <w14:srgbClr w14:val="222222">
                                                <w14:alpha w14:val="40000"/>
                                              </w14:srgb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hint="eastAsia" w:ascii="黑体" w:hAnsi="黑体" w:eastAsia="黑体" w:cs="黑体"/>
                                          <w:color w:val="222222"/>
                                          <w:kern w:val="24"/>
                                          <w:sz w:val="16"/>
                                          <w:szCs w:val="16"/>
                                          <w:lang w:val="en-US" w:eastAsia="zh-CN" w:bidi="ar-SA"/>
                                          <w14:textFill>
                                            <w14:solidFill>
                                              <w14:srgbClr w14:val="222222">
                                                <w14:alpha w14:val="40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无</w:t>
                                      </w:r>
                                    </w:p>
                                    <w:p>
                                      <w:pPr>
                                        <w:rPr>
                                          <w:rFonts w:hint="eastAsia"/>
                                          <w:lang w:val="en-US" w:eastAsia="zh-C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97" name="组合 186"/>
                          <wpg:cNvGrpSpPr/>
                          <wpg:grpSpPr>
                            <a:xfrm rot="0">
                              <a:off x="11528" y="2727"/>
                              <a:ext cx="4671" cy="8724"/>
                              <a:chOff x="3945" y="3333"/>
                              <a:chExt cx="4671" cy="8724"/>
                            </a:xfrm>
                          </wpg:grpSpPr>
                          <wpg:grpSp>
                            <wpg:cNvPr id="398" name="组合 32"/>
                            <wpg:cNvGrpSpPr/>
                            <wpg:grpSpPr>
                              <a:xfrm rot="0">
                                <a:off x="4173" y="5917"/>
                                <a:ext cx="4319" cy="4041"/>
                                <a:chOff x="11007" y="5362"/>
                                <a:chExt cx="4829" cy="4041"/>
                              </a:xfrm>
                            </wpg:grpSpPr>
                            <wps:wsp>
                              <wps:cNvPr id="399" name="直接连接符 37"/>
                              <wps:cNvCnPr/>
                              <wps:spPr>
                                <a:xfrm>
                                  <a:off x="11017" y="6717"/>
                                  <a:ext cx="4819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222222">
                                      <a:alpha val="8000"/>
                                    </a:srgb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2" name="直接连接符 24"/>
                              <wps:cNvCnPr/>
                              <wps:spPr>
                                <a:xfrm>
                                  <a:off x="11008" y="5362"/>
                                  <a:ext cx="4819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222222">
                                      <a:alpha val="8000"/>
                                    </a:srgb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0" name="直接连接符 53"/>
                              <wps:cNvCnPr/>
                              <wps:spPr>
                                <a:xfrm>
                                  <a:off x="11007" y="8072"/>
                                  <a:ext cx="4819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222222">
                                      <a:alpha val="8000"/>
                                    </a:srgb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3" name="直接连接符 53"/>
                              <wps:cNvCnPr/>
                              <wps:spPr>
                                <a:xfrm>
                                  <a:off x="11007" y="9403"/>
                                  <a:ext cx="4819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222222">
                                      <a:alpha val="8000"/>
                                    </a:srgb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01" name="组合 34"/>
                            <wpg:cNvGrpSpPr/>
                            <wpg:grpSpPr>
                              <a:xfrm rot="0">
                                <a:off x="4013" y="3333"/>
                                <a:ext cx="3138" cy="6697"/>
                                <a:chOff x="10847" y="2841"/>
                                <a:chExt cx="3138" cy="6697"/>
                              </a:xfrm>
                            </wpg:grpSpPr>
                            <wps:wsp>
                              <wps:cNvPr id="402" name="文本框 30"/>
                              <wps:cNvSpPr txBox="1"/>
                              <wps:spPr>
                                <a:xfrm>
                                  <a:off x="10887" y="5636"/>
                                  <a:ext cx="2288" cy="4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2"/>
                                      <w:kinsoku/>
                                      <w:ind w:left="0"/>
                                      <w:jc w:val="left"/>
                                      <w:rPr>
                                        <w:rFonts w:hint="eastAsia" w:ascii="黑体" w:hAnsi="黑体" w:eastAsia="黑体" w:cs="黑体"/>
                                        <w:sz w:val="18"/>
                                        <w:szCs w:val="18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222222"/>
                                        <w:kern w:val="24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  <w:t>中文｜</w:t>
                                    </w: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222222"/>
                                        <w:kern w:val="24"/>
                                        <w:sz w:val="18"/>
                                        <w:szCs w:val="18"/>
                                        <w:lang w:val="en-US" w:eastAsia="zh-CN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  <w:t>字体名称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403" name="文本框 36"/>
                              <wps:cNvSpPr txBox="1"/>
                              <wps:spPr>
                                <a:xfrm>
                                  <a:off x="10857" y="6058"/>
                                  <a:ext cx="3098" cy="76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2"/>
                                      <w:kinsoku/>
                                      <w:ind w:left="0"/>
                                      <w:jc w:val="left"/>
                                      <w:rPr>
                                        <w:rFonts w:hint="eastAsia" w:ascii="黑体" w:hAnsi="黑体" w:eastAsia="黑体" w:cs="黑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222222"/>
                                        <w:kern w:val="24"/>
                                        <w:sz w:val="40"/>
                                        <w:szCs w:val="40"/>
                                        <w:lang w:val="en-US" w:eastAsia="zh-CN"/>
                                      </w:rPr>
                                      <w:t>字体名称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404" name="文本框 17"/>
                              <wps:cNvSpPr txBox="1"/>
                              <wps:spPr>
                                <a:xfrm>
                                  <a:off x="10892" y="4279"/>
                                  <a:ext cx="1702" cy="46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2"/>
                                      <w:kinsoku/>
                                      <w:ind w:left="0"/>
                                      <w:jc w:val="left"/>
                                      <w:rPr>
                                        <w:rFonts w:hint="eastAsia" w:ascii="黑体" w:hAnsi="黑体" w:eastAsia="黑体" w:cs="黑体"/>
                                        <w:sz w:val="18"/>
                                        <w:szCs w:val="18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222222"/>
                                        <w:kern w:val="24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  <w:t>中文｜</w:t>
                                    </w: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222222"/>
                                        <w:kern w:val="24"/>
                                        <w:sz w:val="18"/>
                                        <w:szCs w:val="18"/>
                                        <w:lang w:val="en-US" w:eastAsia="zh-CN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  <w:t>字体名称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35" name="文本框 23"/>
                              <wps:cNvSpPr txBox="1"/>
                              <wps:spPr>
                                <a:xfrm>
                                  <a:off x="10848" y="4703"/>
                                  <a:ext cx="3052" cy="4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2"/>
                                      <w:kinsoku/>
                                      <w:ind w:left="0"/>
                                      <w:jc w:val="left"/>
                                      <w:rPr>
                                        <w:rFonts w:hint="default" w:ascii="黑体" w:hAnsi="黑体" w:eastAsia="黑体" w:cs="黑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lang w:val="en-US" w:eastAsia="zh-CN"/>
                                      </w:rPr>
                                      <w:t>汉仪雅酷黑-65W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g:grpSp>
                              <wpg:cNvPr id="405" name="组合 57"/>
                              <wpg:cNvGrpSpPr/>
                              <wpg:grpSpPr>
                                <a:xfrm rot="0">
                                  <a:off x="10850" y="2841"/>
                                  <a:ext cx="3135" cy="1392"/>
                                  <a:chOff x="1166" y="2173"/>
                                  <a:chExt cx="3135" cy="1392"/>
                                </a:xfrm>
                              </wpg:grpSpPr>
                              <wps:wsp>
                                <wps:cNvPr id="336" name="文本框 16"/>
                                <wps:cNvSpPr txBox="1"/>
                                <wps:spPr>
                                  <a:xfrm>
                                    <a:off x="1166" y="2173"/>
                                    <a:ext cx="1506" cy="13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2"/>
                                        <w:kinsoku/>
                                        <w:ind w:left="0"/>
                                        <w:jc w:val="left"/>
                                        <w:rPr>
                                          <w:rFonts w:hint="eastAsia" w:ascii="黑体" w:hAnsi="黑体" w:eastAsia="黑体" w:cs="黑体"/>
                                          <w:b/>
                                          <w:bCs w:val="0"/>
                                          <w:sz w:val="76"/>
                                          <w:szCs w:val="76"/>
                                        </w:rPr>
                                      </w:pPr>
                                      <w:r>
                                        <w:rPr>
                                          <w:rFonts w:hint="eastAsia" w:ascii="黑体" w:hAnsi="黑体" w:eastAsia="黑体" w:cs="黑体"/>
                                          <w:b/>
                                          <w:bCs w:val="0"/>
                                          <w:color w:val="FF2832"/>
                                          <w:kern w:val="24"/>
                                          <w:sz w:val="76"/>
                                          <w:szCs w:val="76"/>
                                        </w:rPr>
                                        <w:t>01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406" name="文本框 18"/>
                                <wps:cNvSpPr txBox="1"/>
                                <wps:spPr>
                                  <a:xfrm>
                                    <a:off x="2015" y="2489"/>
                                    <a:ext cx="2286" cy="7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2"/>
                                        <w:kinsoku/>
                                        <w:ind w:left="0"/>
                                        <w:jc w:val="left"/>
                                        <w:rPr>
                                          <w:rFonts w:hint="eastAsia" w:ascii="黑体" w:hAnsi="黑体" w:eastAsia="黑体" w:cs="黑体"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hint="eastAsia" w:ascii="黑体" w:hAnsi="黑体" w:eastAsia="黑体" w:cs="黑体"/>
                                          <w:b/>
                                          <w:color w:val="222222"/>
                                          <w:kern w:val="24"/>
                                          <w:sz w:val="44"/>
                                          <w:szCs w:val="44"/>
                                        </w:rPr>
                                        <w:t>字体说明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s:wsp>
                              <wps:cNvPr id="407" name="文本框 48"/>
                              <wps:cNvSpPr txBox="1"/>
                              <wps:spPr>
                                <a:xfrm>
                                  <a:off x="10892" y="6991"/>
                                  <a:ext cx="2288" cy="4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2"/>
                                      <w:kinsoku/>
                                      <w:ind w:left="0"/>
                                      <w:jc w:val="left"/>
                                      <w:rPr>
                                        <w:rFonts w:hint="eastAsia" w:ascii="黑体" w:hAnsi="黑体" w:eastAsia="黑体" w:cs="黑体"/>
                                        <w:sz w:val="18"/>
                                        <w:szCs w:val="18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222222"/>
                                        <w:kern w:val="24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  <w:t>英文｜</w:t>
                                    </w: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222222"/>
                                        <w:kern w:val="24"/>
                                        <w:sz w:val="18"/>
                                        <w:szCs w:val="18"/>
                                        <w:lang w:val="en-US" w:eastAsia="zh-CN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  <w:t>字体名称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408" name="文本框 52"/>
                              <wps:cNvSpPr txBox="1"/>
                              <wps:spPr>
                                <a:xfrm>
                                  <a:off x="10847" y="7413"/>
                                  <a:ext cx="2303" cy="76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2"/>
                                      <w:kinsoku/>
                                      <w:ind w:left="0"/>
                                      <w:jc w:val="left"/>
                                      <w:rPr>
                                        <w:rFonts w:hint="eastAsia" w:ascii="黑体" w:hAnsi="黑体" w:eastAsia="黑体" w:cs="黑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222222"/>
                                        <w:kern w:val="24"/>
                                        <w:sz w:val="40"/>
                                        <w:szCs w:val="40"/>
                                        <w:lang w:val="en-US" w:eastAsia="zh-CN"/>
                                      </w:rPr>
                                      <w:t>字体名称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338" name="文本框 48"/>
                              <wps:cNvSpPr txBox="1"/>
                              <wps:spPr>
                                <a:xfrm>
                                  <a:off x="10892" y="8340"/>
                                  <a:ext cx="2288" cy="4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2"/>
                                      <w:kinsoku/>
                                      <w:ind w:left="0"/>
                                      <w:jc w:val="left"/>
                                      <w:rPr>
                                        <w:rFonts w:hint="eastAsia" w:ascii="黑体" w:hAnsi="黑体" w:eastAsia="黑体" w:cs="黑体"/>
                                        <w:sz w:val="18"/>
                                        <w:szCs w:val="18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222222"/>
                                        <w:kern w:val="24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  <w:t>英文｜</w:t>
                                    </w: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222222"/>
                                        <w:kern w:val="24"/>
                                        <w:sz w:val="18"/>
                                        <w:szCs w:val="18"/>
                                        <w:lang w:val="en-US" w:eastAsia="zh-CN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  <w:t>字体名称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339" name="文本框 52"/>
                              <wps:cNvSpPr txBox="1"/>
                              <wps:spPr>
                                <a:xfrm>
                                  <a:off x="10853" y="8770"/>
                                  <a:ext cx="2303" cy="76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2"/>
                                      <w:kinsoku/>
                                      <w:ind w:left="0"/>
                                      <w:jc w:val="left"/>
                                      <w:rPr>
                                        <w:rFonts w:hint="eastAsia" w:ascii="黑体" w:hAnsi="黑体" w:eastAsia="黑体" w:cs="黑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222222"/>
                                        <w:kern w:val="24"/>
                                        <w:sz w:val="40"/>
                                        <w:szCs w:val="40"/>
                                        <w:lang w:val="en-US" w:eastAsia="zh-CN"/>
                                      </w:rPr>
                                      <w:t>字体名称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s:wsp>
                            <wps:cNvPr id="409" name="文本框 55"/>
                            <wps:cNvSpPr txBox="1"/>
                            <wps:spPr>
                              <a:xfrm>
                                <a:off x="3945" y="10383"/>
                                <a:ext cx="4671" cy="167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288" w:lineRule="auto"/>
                                    <w:ind w:left="0" w:right="0" w:rightChars="0" w:firstLine="0" w:firstLineChars="0"/>
                                    <w:jc w:val="left"/>
                                    <w:textAlignment w:val="top"/>
                                    <w:outlineLvl w:val="9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黑体" w:hAnsi="黑体" w:eastAsia="黑体"/>
                                      <w:color w:val="222222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【说明】</w:t>
                                  </w:r>
                                </w:p>
                                <w:p>
                                  <w:pPr>
                                    <w:pStyle w:val="2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spacing w:line="288" w:lineRule="auto"/>
                                    <w:ind w:left="62" w:right="0" w:rightChars="0" w:firstLine="0" w:firstLineChars="0"/>
                                    <w:jc w:val="left"/>
                                    <w:textAlignment w:val="top"/>
                                    <w:outlineLvl w:val="9"/>
                                    <w:rPr>
                                      <w:rFonts w:ascii="黑体" w:hAnsi="黑体" w:eastAsia="黑体"/>
                                      <w:color w:val="222222"/>
                                      <w:kern w:val="24"/>
                                      <w:sz w:val="14"/>
                                      <w:szCs w:val="14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hAnsi="黑体" w:eastAsia="黑体"/>
                                      <w:color w:val="222222"/>
                                      <w:kern w:val="24"/>
                                      <w:sz w:val="14"/>
                                      <w:szCs w:val="14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模板中使用的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color w:val="222222"/>
                                      <w:kern w:val="24"/>
                                      <w:sz w:val="14"/>
                                      <w:szCs w:val="14"/>
                                      <w:lang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【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color w:val="222222"/>
                                      <w:kern w:val="24"/>
                                      <w:sz w:val="14"/>
                                      <w:szCs w:val="14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汉仪雅酷黑-65W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color w:val="222222"/>
                                      <w:kern w:val="24"/>
                                      <w:sz w:val="14"/>
                                      <w:szCs w:val="14"/>
                                      <w:lang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】</w:t>
                                  </w:r>
                                  <w:r>
                                    <w:rPr>
                                      <w:rFonts w:ascii="黑体" w:hAnsi="黑体" w:eastAsia="黑体"/>
                                      <w:color w:val="222222"/>
                                      <w:kern w:val="24"/>
                                      <w:sz w:val="14"/>
                                      <w:szCs w:val="14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字体仅限于个人学习、研究或欣赏目的使用，如需商用请您自行向版权方购买、获取商用版权。</w:t>
                                  </w:r>
                                </w:p>
                                <w:p>
                                  <w:pPr>
                                    <w:pStyle w:val="2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ind w:left="62" w:right="0" w:rightChars="0" w:firstLine="0" w:firstLineChars="0"/>
                                    <w:jc w:val="left"/>
                                    <w:textAlignment w:val="top"/>
                                    <w:outlineLvl w:val="9"/>
                                    <w:rPr>
                                      <w:rFonts w:ascii="黑体" w:hAnsi="黑体" w:eastAsia="黑体"/>
                                      <w:color w:val="222222"/>
                                      <w:kern w:val="24"/>
                                      <w:sz w:val="14"/>
                                      <w:szCs w:val="14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4pt;margin-top:18.6pt;height:777.55pt;width:595.85pt;z-index:251807744;mso-width-relative:page;mso-height-relative:page;" coordorigin="10756,967" coordsize="11917,15551" o:gfxdata="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">
                <o:lock v:ext="edit" aspectratio="f"/>
                <v:group id="组合 102" o:spid="_x0000_s1026" o:spt="203" style="position:absolute;left:10756;top:967;height:1331;width:6827;" coordorigin="-30,731" coordsize="6827,1331" o:gfxdata="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">
                  <o:lock v:ext="edit" aspectratio="f"/>
                  <v:rect id="矩形 11" o:spid="_x0000_s1026" o:spt="1" style="position:absolute;left:-30;top:861;height:737;width:170;v-text-anchor:middle;" fillcolor="#FF2832" filled="t" stroked="f" coordsize="21600,21600" o:gfxdata="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uBpV98AAAADcAAAADwAAAAAAAAABACAAAAA4AAAAZHJzL2Rvd25y&#10;ZXYueG1sUEsBAhQAFAAAAAgAh07iQDMvBZ47AAAAOQAAABAAAAAAAAAAAQAgAAAAJQEAAGRycy9z&#10;aGFwZXhtbC54bWxQSwUGAAAAAAYABgBbAQAAz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12" o:spid="_x0000_s1026" o:spt="202" type="#_x0000_t202" style="position:absolute;left:166;top:731;height:1036;width:6631;" filled="f" stroked="f" coordsize="21600,21600" o:gfxdata="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FG950LoAAADcAAAADwAAAAAAAAABACAAAAA4AAAAZHJzL2Rvd25yZXYueG1s&#10;UEsBAhQAFAAAAAgAh07iQDMvBZ47AAAAOQAAABAAAAAAAAAAAQAgAAAAHwEAAGRycy9zaGFwZXht&#10;bC54bWxQSwUGAAAAAAYABgBbAQAAyQ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left"/>
                            <w:rPr>
                              <w:rFonts w:hint="eastAsia" w:ascii="黑体" w:hAnsi="黑体" w:eastAsia="黑体" w:cs="黑体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b/>
                              <w:color w:val="222222"/>
                              <w:kern w:val="24"/>
                              <w:sz w:val="52"/>
                              <w:szCs w:val="52"/>
                            </w:rPr>
                            <w:t>稻壳儿</w:t>
                          </w:r>
                          <w:r>
                            <w:rPr>
                              <w:rFonts w:hint="eastAsia" w:ascii="黑体" w:hAnsi="黑体" w:eastAsia="黑体" w:cs="黑体"/>
                              <w:b/>
                              <w:color w:val="222222"/>
                              <w:kern w:val="24"/>
                              <w:sz w:val="52"/>
                              <w:szCs w:val="52"/>
                              <w:lang w:val="en-US" w:eastAsia="zh-CN"/>
                            </w:rPr>
                            <w:t>文字</w:t>
                          </w:r>
                          <w:r>
                            <w:rPr>
                              <w:rFonts w:hint="eastAsia" w:ascii="黑体" w:hAnsi="黑体" w:eastAsia="黑体" w:cs="黑体"/>
                              <w:b/>
                              <w:color w:val="222222"/>
                              <w:kern w:val="24"/>
                              <w:sz w:val="52"/>
                              <w:szCs w:val="52"/>
                            </w:rPr>
                            <w:t>模板使用说明</w:t>
                          </w:r>
                        </w:p>
                      </w:txbxContent>
                    </v:textbox>
                  </v:shape>
                  <v:shape id="文本框 13" o:spid="_x0000_s1026" o:spt="202" type="#_x0000_t202" style="position:absolute;left:74;top:1606;height:456;width:5913;" filled="f" stroked="f" coordsize="21600,21600" o:gfxdata="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Jp3FSvAAAANwAAAAPAAAAAAAAAAEAIAAAADgAAABkcnMvZG93bnJldi54&#10;bWxQSwECFAAUAAAACACHTuJAMy8FnjsAAAA5AAAAEAAAAAAAAAABACAAAAAhAQAAZHJzL3NoYXBl&#10;eG1sLnhtbFBLBQYAAAAABgAGAFsBAADL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left"/>
                            <w:rPr>
                              <w:rFonts w:hint="eastAsia" w:ascii="黑体" w:hAnsi="黑体" w:eastAsia="黑体" w:cs="黑体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color w:val="222222"/>
                              <w:kern w:val="24"/>
                              <w:sz w:val="24"/>
                              <w:szCs w:val="24"/>
                              <w14:textFill>
                                <w14:solidFill>
                                  <w14:srgbClr w14:val="222222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（本页为说明页，用户使用模板时可删除本页内容）</w:t>
                          </w:r>
                        </w:p>
                      </w:txbxContent>
                    </v:textbox>
                  </v:shape>
                </v:group>
                <v:group id="组合 6" o:spid="_x0000_s1026" o:spt="203" style="position:absolute;left:11528;top:1443;height:15075;width:11145;" coordorigin="11528,1443" coordsize="11145,15075" o:gfxdata="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">
                  <o:lock v:ext="edit" aspectratio="f"/>
                  <v:shape id="图片 11" o:spid="_x0000_s1026" o:spt="75" alt="WPS图片编辑" type="#_x0000_t75" style="position:absolute;left:17085;top:1443;height:15075;width:5588;" filled="f" o:preferrelative="t" stroked="f" coordsize="21600,21600" o:gfxdata="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tkPEYvwAAANwAAAAPAAAAAAAAAAEAIAAAADgAAABkcnMvZG93bnJl&#10;di54bWxQSwECFAAUAAAACACHTuJAMy8FnjsAAAA5AAAAEAAAAAAAAAABACAAAAAkAQAAZHJzL3No&#10;YXBleG1sLnhtbFBLBQYAAAAABgAGAFsBAADOAwAAAAA=&#10;">
                    <v:fill on="f" focussize="0,0"/>
                    <v:stroke on="f"/>
                    <v:imagedata r:id="rId153" croptop="6862f" o:title=""/>
                    <o:lock v:ext="edit" aspectratio="t"/>
                  </v:shape>
                  <v:line id="直接连接符 56" o:spid="_x0000_s1026" o:spt="20" style="position:absolute;left:16637;top:3418;height:12324;width:0;" filled="f" stroked="t" coordsize="21600,21600" o:gfxdata="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3sLl2vAAAANwAAAAPAAAAAAAAAAEAIAAAADgAAABkcnMvZG93bnJldi54&#10;bWxQSwECFAAUAAAACACHTuJAMy8FnjsAAAA5AAAAEAAAAAAAAAABACAAAAAhAQAAZHJzL3NoYXBl&#10;eG1sLnhtbFBLBQYAAAAABgAGAFsBAADLAwAAAAA=&#10;">
                    <v:fill on="f" focussize="0,0"/>
                    <v:stroke color="#222222 [3204]" opacity="5242f" miterlimit="8" joinstyle="miter"/>
                    <v:imagedata o:title=""/>
                    <o:lock v:ext="edit" aspectratio="f"/>
                  </v:line>
                  <v:group id="组合 5" o:spid="_x0000_s1026" o:spt="203" style="position:absolute;left:11599;top:11248;height:5144;width:4608;" coordorigin="11599,11248" coordsize="4608,5144" o:gfxdata="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">
                    <o:lock v:ext="edit" aspectratio="f"/>
                    <v:group id="组合 77" o:spid="_x0000_s1026" o:spt="203" style="position:absolute;left:11614;top:14401;height:1991;width:4593;" coordorigin="7287,6642" coordsize="4593,1991" o:gfxdata="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">
                      <o:lock v:ext="edit" aspectratio="f"/>
                      <v:shape id="文本框 74" o:spid="_x0000_s1026" o:spt="202" type="#_x0000_t202" style="position:absolute;left:7287;top:6642;height:456;width:1287;" filled="f" stroked="f" coordsize="21600,21600" o:gfxdata="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tltBlvAAAANwAAAAPAAAAAAAAAAEAIAAAADgAAABkcnMvZG93bnJldi54&#10;bWxQSwECFAAUAAAACACHTuJAMy8FnjsAAAA5AAAAEAAAAAAAAAABACAAAAAhAQAAZHJzL3NoYXBl&#10;eG1sLnhtbFBLBQYAAAAABgAGAFsBAADLAwAAAAA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eastAsia" w:ascii="黑体" w:hAnsi="黑体" w:eastAsia="黑体" w:cs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color w:val="222222"/>
                                  <w:kern w:val="24"/>
                                  <w:sz w:val="20"/>
                                  <w:szCs w:val="20"/>
                                </w:rPr>
                                <w:t>素材：</w:t>
                              </w:r>
                            </w:p>
                          </w:txbxContent>
                        </v:textbox>
                      </v:shape>
                      <v:shape id="文本框 76" o:spid="_x0000_s1026" o:spt="202" type="#_x0000_t202" style="position:absolute;left:7287;top:7118;height:1515;width:4593;" filled="f" stroked="f" coordsize="21600,21600" o:gfxdata="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Yn9IEb0AAADcAAAADwAAAAAAAAABACAAAAA4AAAAZHJzL2Rvd25yZXYu&#10;eG1sUEsBAhQAFAAAAAgAh07iQDMvBZ47AAAAOQAAABAAAAAAAAAAAQAgAAAAIgEAAGRycy9zaGFw&#10;ZXhtbC54bWxQSwUGAAAAAAYABgBbAQAAzAMAAAAA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suppressLineNumbers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rPr>
                                  <w:rFonts w:hint="eastAsia" w:ascii="黑体" w:hAnsi="黑体" w:eastAsia="黑体" w:cs="黑体"/>
                                  <w:color w:val="222222"/>
                                  <w:kern w:val="24"/>
                                  <w:sz w:val="16"/>
                                  <w:szCs w:val="16"/>
                                  <w:lang w:val="en-US" w:eastAsia="zh-CN" w:bidi="ar-SA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222222"/>
                                  <w:kern w:val="24"/>
                                  <w:sz w:val="16"/>
                                  <w:szCs w:val="16"/>
                                  <w:lang w:val="en-US" w:eastAsia="zh-CN" w:bidi="ar-SA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模板中使用的素材来源于【freepik】，该素材插画具有CC0共享协议，您可在遵循CC0共享协议的情况下使用。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suppressLineNumbers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rPr>
                                  <w:rFonts w:hint="default" w:ascii="黑体" w:hAnsi="黑体" w:eastAsia="黑体" w:cs="黑体"/>
                                  <w:color w:val="222222"/>
                                  <w:kern w:val="24"/>
                                  <w:sz w:val="16"/>
                                  <w:szCs w:val="16"/>
                                  <w:lang w:val="en-US" w:eastAsia="zh-CN" w:bidi="ar-SA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left"/>
                                <w:rPr>
                                  <w:rFonts w:hint="eastAsia" w:ascii="黑体" w:hAnsi="黑体" w:eastAsia="黑体" w:cs="黑体"/>
                                  <w:color w:val="222222"/>
                                  <w:kern w:val="24"/>
                                  <w:sz w:val="16"/>
                                  <w:szCs w:val="16"/>
                                  <w:lang w:val="en-US" w:eastAsia="zh-CN" w:bidi="ar-SA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_x0000_s1026" o:spid="_x0000_s1026" o:spt="203" style="position:absolute;left:11599;top:11248;height:2634;width:4608;" coordorigin="9624,11248" coordsize="4608,2634" o:gfxdata="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ALyU94uwAAANoAAAAPAAAAAAAAAAEAIAAA&#10;ADgAAABkcnMvZG93bnJldi54bWxQSwECFAAUAAAACACHTuJAMy8FnjsAAAA5AAAAFQAAAAAAAAAB&#10;ACAAAAAgAQAAZHJzL2dyb3Vwc2hhcGV4bWwueG1sUEsFBgAAAAAGAAYAYAEAAN0DAAAAAA==&#10;">
                      <o:lock v:ext="edit" aspectratio="f"/>
                      <v:group id="组合 61" o:spid="_x0000_s1026" o:spt="203" style="position:absolute;left:9624;top:11248;height:1392;width:3219;" coordorigin="1213,3137" coordsize="3219,1392" o:gfxdata="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">
                        <o:lock v:ext="edit" aspectratio="f"/>
                        <v:shape id="文本框 62" o:spid="_x0000_s1026" o:spt="202" type="#_x0000_t202" style="position:absolute;left:1213;top:3137;height:1392;width:1555;" filled="f" stroked="f" coordsize="21600,21600" o:gfxdata="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NM+2KvAAAANwAAAAPAAAAAAAAAAEAIAAAADgAAABkcnMvZG93bnJldi54&#10;bWxQSwECFAAUAAAACACHTuJAMy8FnjsAAAA5AAAAEAAAAAAAAAABACAAAAAhAQAAZHJzL3NoYXBl&#10;eG1sLnhtbFBLBQYAAAAABgAGAFsBAADLAwAAAAA=&#10;">
                          <v:fill on="f" focussize="0,0"/>
                          <v:stroke on="f"/>
                          <v:imagedata o:title=""/>
                          <o:lock v:ext="edit" aspectratio="f"/>
                          <v:textbox style="mso-fit-shape-to-text:t;"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  <w:rPr>
                                    <w:rFonts w:hint="eastAsia" w:ascii="黑体" w:hAnsi="黑体" w:eastAsia="黑体" w:cs="黑体"/>
                                    <w:sz w:val="76"/>
                                    <w:szCs w:val="76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color w:val="FF2832"/>
                                    <w:kern w:val="24"/>
                                    <w:sz w:val="76"/>
                                    <w:szCs w:val="76"/>
                                  </w:rPr>
                                  <w:t>02</w:t>
                                </w:r>
                              </w:p>
                            </w:txbxContent>
                          </v:textbox>
                        </v:shape>
                        <v:shape id="文本框 63" o:spid="_x0000_s1026" o:spt="202" type="#_x0000_t202" style="position:absolute;left:2146;top:3469;height:768;width:2286;" filled="f" stroked="f" coordsize="21600,21600" o:gfxdata="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94XP9vAAAANwAAAAPAAAAAAAAAAEAIAAAADgAAABkcnMvZG93bnJldi54&#10;bWxQSwECFAAUAAAACACHTuJAMy8FnjsAAAA5AAAAEAAAAAAAAAABACAAAAAhAQAAZHJzL3NoYXBl&#10;eG1sLnhtbFBLBQYAAAAABgAGAFsBAADLAwAAAAA=&#10;">
                          <v:fill on="f" focussize="0,0"/>
                          <v:stroke on="f"/>
                          <v:imagedata o:title=""/>
                          <o:lock v:ext="edit" aspectratio="f"/>
                          <v:textbox style="mso-fit-shape-to-text:t;"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  <w:rPr>
                                    <w:rFonts w:hint="eastAsia" w:ascii="黑体" w:hAnsi="黑体" w:eastAsia="黑体" w:cs="黑体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color w:val="222222"/>
                                    <w:kern w:val="24"/>
                                    <w:sz w:val="44"/>
                                    <w:szCs w:val="44"/>
                                  </w:rPr>
                                  <w:t>素材说明</w:t>
                                </w:r>
                              </w:p>
                            </w:txbxContent>
                          </v:textbox>
                        </v:shape>
                      </v:group>
                      <v:group id="组合 69" o:spid="_x0000_s1026" o:spt="203" style="position:absolute;left:9624;top:12643;height:1239;width:4608;" coordorigin="7272,4458" coordsize="4608,1239" o:gfxdata="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7jI5jbwAAADcAAAADwAAAAAAAAABACAA&#10;AAA4AAAAZHJzL2Rvd25yZXYueG1sUEsBAhQAFAAAAAgAh07iQDMvBZ47AAAAOQAAABUAAAAAAAAA&#10;AQAgAAAAIQEAAGRycy9ncm91cHNoYXBleG1sLnhtbFBLBQYAAAAABgAGAGABAADeAwAAAAA=&#10;">
                        <o:lock v:ext="edit" aspectratio="f"/>
                        <v:shape id="文本框 67" o:spid="_x0000_s1026" o:spt="202" type="#_x0000_t202" style="position:absolute;left:7272;top:4458;height:460;width:1287;" filled="f" stroked="f" coordsize="21600,21600" o:gfxdata="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HPAS0y4AAAA2wAAAA8AAAAAAAAAAQAgAAAAOAAAAGRycy9kb3ducmV2LnhtbFBL&#10;AQIUABQAAAAIAIdO4kAzLwWeOwAAADkAAAAQAAAAAAAAAAEAIAAAAB0BAABkcnMvc2hhcGV4bWwu&#10;eG1sUEsFBgAAAAAGAAYAWwEAAMcDAAAAAA==&#10;">
                          <v:fill on="f" focussize="0,0"/>
                          <v:stroke on="f"/>
                          <v:imagedata o:title=""/>
                          <o:lock v:ext="edit" aspectratio="f"/>
                          <v:textbox style="mso-fit-shape-to-text:t;"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  <w:rPr>
                                    <w:rFonts w:hint="eastAsia" w:ascii="黑体" w:hAnsi="黑体" w:eastAsia="黑体" w:cs="黑体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color w:val="222222"/>
                                    <w:kern w:val="24"/>
                                    <w:sz w:val="22"/>
                                    <w:szCs w:val="22"/>
                                  </w:rPr>
                                  <w:t>图片：</w:t>
                                </w:r>
                              </w:p>
                            </w:txbxContent>
                          </v:textbox>
                        </v:shape>
                        <v:shape id="文本框 68" o:spid="_x0000_s1026" o:spt="202" type="#_x0000_t202" style="position:absolute;left:7287;top:4929;height:768;width:4593;" filled="f" stroked="f" coordsize="21600,21600" o:gfxdata="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yM7te7AAAA2wAAAA8AAAAAAAAAAQAgAAAAOAAAAGRycy9kb3ducmV2Lnht&#10;bFBLAQIUABQAAAAIAIdO4kAzLwWeOwAAADkAAAAQAAAAAAAAAAEAIAAAACABAABkcnMvc2hhcGV4&#10;bWwueG1sUEsFBgAAAAAGAAYAWwEAAMoDAAAAAA==&#10;">
                          <v:fill on="f" focussize="0,0"/>
                          <v:stroke on="f"/>
                          <v:imagedata o:title=""/>
                          <o:lock v:ext="edit" aspectratio="f"/>
                          <v:textbox style="mso-fit-shape-to-text:t;"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suppressLineNumbers w:val="0"/>
                                  <w:jc w:val="left"/>
                                  <w:rPr>
                                    <w:rFonts w:hint="default" w:ascii="黑体" w:hAnsi="黑体" w:eastAsia="黑体" w:cs="黑体"/>
                                    <w:color w:val="222222"/>
                                    <w:kern w:val="24"/>
                                    <w:sz w:val="16"/>
                                    <w:szCs w:val="16"/>
                                    <w:lang w:val="en-US" w:eastAsia="zh-CN" w:bidi="ar-SA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color w:val="222222"/>
                                    <w:kern w:val="24"/>
                                    <w:sz w:val="16"/>
                                    <w:szCs w:val="16"/>
                                    <w:lang w:val="en-US" w:eastAsia="zh-CN" w:bidi="ar-SA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无</w:t>
                                </w:r>
                              </w:p>
                              <w:p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组合 186" o:spid="_x0000_s1026" o:spt="203" style="position:absolute;left:11528;top:2727;height:8724;width:4671;" coordorigin="3945,3333" coordsize="4671,8724" o:gfxdata="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">
                    <o:lock v:ext="edit" aspectratio="f"/>
                    <v:group id="组合 32" o:spid="_x0000_s1026" o:spt="203" style="position:absolute;left:4173;top:5917;height:4041;width:4319;" coordorigin="11007,5362" coordsize="4829,4041" o:gfxdata="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NiJqsbwAAADcAAAADwAAAAAAAAABACAA&#10;AAA4AAAAZHJzL2Rvd25yZXYueG1sUEsBAhQAFAAAAAgAh07iQDMvBZ47AAAAOQAAABUAAAAAAAAA&#10;AQAgAAAAIQEAAGRycy9ncm91cHNoYXBleG1sLnhtbFBLBQYAAAAABgAGAGABAADeAwAAAAA=&#10;">
                      <o:lock v:ext="edit" aspectratio="f"/>
                      <v:line id="直接连接符 37" o:spid="_x0000_s1026" o:spt="20" style="position:absolute;left:11017;top:6717;height:0;width:4819;" filled="f" stroked="t" coordsize="21600,21600" o:gfxdata="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OaKEOu+AAAA3AAAAA8AAAAAAAAAAQAgAAAAOAAAAGRycy9kb3ducmV2&#10;LnhtbFBLAQIUABQAAAAIAIdO4kAzLwWeOwAAADkAAAAQAAAAAAAAAAEAIAAAACMBAABkcnMvc2hh&#10;cGV4bWwueG1sUEsFBgAAAAAGAAYAWwEAAM0DAAAAAA==&#10;">
                        <v:fill on="f" focussize="0,0"/>
                        <v:stroke color="#222222 [3204]" opacity="5242f" miterlimit="8" joinstyle="miter"/>
                        <v:imagedata o:title=""/>
                        <o:lock v:ext="edit" aspectratio="f"/>
                      </v:line>
                      <v:line id="直接连接符 24" o:spid="_x0000_s1026" o:spt="20" style="position:absolute;left:11008;top:5362;height:0;width:4819;" filled="f" stroked="t" coordsize="21600,21600" o:gfxdata="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5I3aC+AAAA3AAAAA8AAAAAAAAAAQAgAAAAOAAAAGRycy9kb3ducmV2&#10;LnhtbFBLAQIUABQAAAAIAIdO4kAzLwWeOwAAADkAAAAQAAAAAAAAAAEAIAAAACMBAABkcnMvc2hh&#10;cGV4bWwueG1sUEsFBgAAAAAGAAYAWwEAAM0DAAAAAA==&#10;">
                        <v:fill on="f" focussize="0,0"/>
                        <v:stroke color="#222222 [3204]" opacity="5242f" miterlimit="8" joinstyle="miter"/>
                        <v:imagedata o:title=""/>
                        <o:lock v:ext="edit" aspectratio="f"/>
                      </v:line>
                      <v:line id="直接连接符 53" o:spid="_x0000_s1026" o:spt="20" style="position:absolute;left:11007;top:8072;height:0;width:4819;" filled="f" stroked="t" coordsize="21600,21600" o:gfxdata="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fEOGUvAAAANwAAAAPAAAAAAAAAAEAIAAAADgAAABkcnMvZG93bnJldi54&#10;bWxQSwECFAAUAAAACACHTuJAMy8FnjsAAAA5AAAAEAAAAAAAAAABACAAAAAhAQAAZHJzL3NoYXBl&#10;eG1sLnhtbFBLBQYAAAAABgAGAFsBAADLAwAAAAA=&#10;">
                        <v:fill on="f" focussize="0,0"/>
                        <v:stroke color="#222222 [3204]" opacity="5242f" miterlimit="8" joinstyle="miter"/>
                        <v:imagedata o:title=""/>
                        <o:lock v:ext="edit" aspectratio="f"/>
                      </v:line>
                      <v:line id="直接连接符 53" o:spid="_x0000_s1026" o:spt="20" style="position:absolute;left:11007;top:9403;height:0;width:4819;" filled="f" stroked="t" coordsize="21600,21600" o:gfxdata="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hBHg7vwAAANwAAAAPAAAAAAAAAAEAIAAAADgAAABkcnMvZG93bnJl&#10;di54bWxQSwECFAAUAAAACACHTuJAMy8FnjsAAAA5AAAAEAAAAAAAAAABACAAAAAkAQAAZHJzL3No&#10;YXBleG1sLnhtbFBLBQYAAAAABgAGAFsBAADOAwAAAAA=&#10;">
                        <v:fill on="f" focussize="0,0"/>
                        <v:stroke color="#222222 [3204]" opacity="5242f" miterlimit="8" joinstyle="miter"/>
                        <v:imagedata o:title=""/>
                        <o:lock v:ext="edit" aspectratio="f"/>
                      </v:line>
                    </v:group>
                    <v:group id="组合 34" o:spid="_x0000_s1026" o:spt="203" style="position:absolute;left:4013;top:3333;height:6697;width:3138;" coordorigin="10847,2841" coordsize="3138,6697" o:gfxdata="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">
                      <o:lock v:ext="edit" aspectratio="f"/>
                      <v:shape id="文本框 30" o:spid="_x0000_s1026" o:spt="202" type="#_x0000_t202" style="position:absolute;left:10887;top:5636;height:456;width:2288;" filled="f" stroked="f" coordsize="21600,21600" o:gfxdata="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qei0cvAAAANwAAAAPAAAAAAAAAAEAIAAAADgAAABkcnMvZG93bnJldi54&#10;bWxQSwECFAAUAAAACACHTuJAMy8FnjsAAAA5AAAAEAAAAAAAAAABACAAAAAhAQAAZHJzL3NoYXBl&#10;eG1sLnhtbFBLBQYAAAAABgAGAFsBAADLAwAAAAA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eastAsia" w:ascii="黑体" w:hAnsi="黑体" w:eastAsia="黑体" w:cs="黑体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222222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中文｜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color w:val="222222"/>
                                  <w:kern w:val="24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字体名称</w:t>
                              </w:r>
                            </w:p>
                          </w:txbxContent>
                        </v:textbox>
                      </v:shape>
                      <v:shape id="文本框 36" o:spid="_x0000_s1026" o:spt="202" type="#_x0000_t202" style="position:absolute;left:10857;top:6058;height:768;width:3098;" filled="f" stroked="f" coordsize="21600,21600" o:gfxdata="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FNoiHvAAAANwAAAAPAAAAAAAAAAEAIAAAADgAAABkcnMvZG93bnJldi54&#10;bWxQSwECFAAUAAAACACHTuJAMy8FnjsAAAA5AAAAEAAAAAAAAAABACAAAAAhAQAAZHJzL3NoYXBl&#10;eG1sLnhtbFBLBQYAAAAABgAGAFsBAADLAwAAAAA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eastAsia" w:ascii="黑体" w:hAnsi="黑体" w:eastAsia="黑体" w:cs="黑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222222"/>
                                  <w:kern w:val="24"/>
                                  <w:sz w:val="40"/>
                                  <w:szCs w:val="40"/>
                                  <w:lang w:val="en-US" w:eastAsia="zh-CN"/>
                                </w:rPr>
                                <w:t>字体名称</w:t>
                              </w:r>
                            </w:p>
                          </w:txbxContent>
                        </v:textbox>
                      </v:shape>
                      <v:shape id="文本框 17" o:spid="_x0000_s1026" o:spt="202" type="#_x0000_t202" style="position:absolute;left:10892;top:4279;height:463;width:1702;" filled="f" stroked="f" coordsize="21600,21600" o:gfxdata="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4W73qvAAAANwAAAAPAAAAAAAAAAEAIAAAADgAAABkcnMvZG93bnJldi54&#10;bWxQSwECFAAUAAAACACHTuJAMy8FnjsAAAA5AAAAEAAAAAAAAAABACAAAAAhAQAAZHJzL3NoYXBl&#10;eG1sLnhtbFBLBQYAAAAABgAGAFsBAADL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eastAsia" w:ascii="黑体" w:hAnsi="黑体" w:eastAsia="黑体" w:cs="黑体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222222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中文｜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color w:val="222222"/>
                                  <w:kern w:val="24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字体名称</w:t>
                              </w:r>
                            </w:p>
                          </w:txbxContent>
                        </v:textbox>
                      </v:shape>
                      <v:shape id="文本框 23" o:spid="_x0000_s1026" o:spt="202" type="#_x0000_t202" style="position:absolute;left:10848;top:4703;height:456;width:3052;" filled="f" stroked="f" coordsize="21600,21600" o:gfxdata="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rVbKwvAAAANwAAAAPAAAAAAAAAAEAIAAAADgAAABkcnMvZG93bnJldi54&#10;bWxQSwECFAAUAAAACACHTuJAMy8FnjsAAAA5AAAAEAAAAAAAAAABACAAAAAhAQAAZHJzL3NoYXBl&#10;eG1sLnhtbFBLBQYAAAAABgAGAFsBAADLAwAAAAA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default" w:ascii="黑体" w:hAnsi="黑体" w:eastAsia="黑体" w:cs="黑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lang w:val="en-US" w:eastAsia="zh-CN"/>
                                </w:rPr>
                                <w:t>汉仪雅酷黑-65W</w:t>
                              </w:r>
                            </w:p>
                          </w:txbxContent>
                        </v:textbox>
                      </v:shape>
                      <v:group id="组合 57" o:spid="_x0000_s1026" o:spt="203" style="position:absolute;left:10850;top:2841;height:1392;width:3135;" coordorigin="1166,2173" coordsize="3135,1392" o:gfxdata="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">
                        <o:lock v:ext="edit" aspectratio="f"/>
                        <v:shape id="文本框 16" o:spid="_x0000_s1026" o:spt="202" type="#_x0000_t202" style="position:absolute;left:1166;top:2173;height:1392;width:1506;" filled="f" stroked="f" coordsize="21600,21600" o:gfxdata="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bhyzHvAAAANwAAAAPAAAAAAAAAAEAIAAAADgAAABkcnMvZG93bnJldi54&#10;bWxQSwECFAAUAAAACACHTuJAMy8FnjsAAAA5AAAAEAAAAAAAAAABACAAAAAhAQAAZHJzL3NoYXBl&#10;eG1sLnhtbFBLBQYAAAAABgAGAFsBAADLAwAAAAA=&#10;">
                          <v:fill on="f" focussize="0,0"/>
                          <v:stroke on="f"/>
                          <v:imagedata o:title=""/>
                          <o:lock v:ext="edit" aspectratio="f"/>
                          <v:textbox style="mso-fit-shape-to-text:t;"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  <w:rPr>
                                    <w:rFonts w:hint="eastAsia" w:ascii="黑体" w:hAnsi="黑体" w:eastAsia="黑体" w:cs="黑体"/>
                                    <w:b/>
                                    <w:bCs w:val="0"/>
                                    <w:sz w:val="76"/>
                                    <w:szCs w:val="76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bCs w:val="0"/>
                                    <w:color w:val="FF2832"/>
                                    <w:kern w:val="24"/>
                                    <w:sz w:val="76"/>
                                    <w:szCs w:val="76"/>
                                  </w:rPr>
                                  <w:t>01</w:t>
                                </w:r>
                              </w:p>
                            </w:txbxContent>
                          </v:textbox>
                        </v:shape>
                        <v:shape id="文本框 18" o:spid="_x0000_s1026" o:spt="202" type="#_x0000_t202" style="position:absolute;left:2015;top:2489;height:768;width:2286;" filled="f" stroked="f" coordsize="21600,21600" o:gfxdata="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VQSsfvAAAANwAAAAPAAAAAAAAAAEAIAAAADgAAABkcnMvZG93bnJldi54&#10;bWxQSwECFAAUAAAACACHTuJAMy8FnjsAAAA5AAAAEAAAAAAAAAABACAAAAAhAQAAZHJzL3NoYXBl&#10;eG1sLnhtbFBLBQYAAAAABgAGAFsBAADLAwAAAAA=&#10;">
                          <v:fill on="f" focussize="0,0"/>
                          <v:stroke on="f"/>
                          <v:imagedata o:title=""/>
                          <o:lock v:ext="edit" aspectratio="f"/>
                          <v:textbox style="mso-fit-shape-to-text:t;"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  <w:rPr>
                                    <w:rFonts w:hint="eastAsia" w:ascii="黑体" w:hAnsi="黑体" w:eastAsia="黑体" w:cs="黑体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color w:val="222222"/>
                                    <w:kern w:val="24"/>
                                    <w:sz w:val="44"/>
                                    <w:szCs w:val="44"/>
                                  </w:rPr>
                                  <w:t>字体说明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48" o:spid="_x0000_s1026" o:spt="202" type="#_x0000_t202" style="position:absolute;left:10892;top:6991;height:456;width:2288;" filled="f" stroked="f" coordsize="21600,21600" o:gfxdata="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6DY6EvAAAANwAAAAPAAAAAAAAAAEAIAAAADgAAABkcnMvZG93bnJldi54&#10;bWxQSwECFAAUAAAACACHTuJAMy8FnjsAAAA5AAAAEAAAAAAAAAABACAAAAAhAQAAZHJzL3NoYXBl&#10;eG1sLnhtbFBLBQYAAAAABgAGAFsBAADLAwAAAAA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eastAsia" w:ascii="黑体" w:hAnsi="黑体" w:eastAsia="黑体" w:cs="黑体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222222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英文｜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color w:val="222222"/>
                                  <w:kern w:val="24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字体名称</w:t>
                              </w:r>
                            </w:p>
                          </w:txbxContent>
                        </v:textbox>
                      </v:shape>
                      <v:shape id="文本框 52" o:spid="_x0000_s1026" o:spt="202" type="#_x0000_t202" style="position:absolute;left:10847;top:7413;height:768;width:2303;" filled="f" stroked="f" coordsize="21600,21600" o:gfxdata="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Lkhr2uQAAANwAAAAPAAAAAAAAAAEAIAAAADgAAABkcnMvZG93bnJldi54bWxQ&#10;SwECFAAUAAAACACHTuJAMy8FnjsAAAA5AAAAEAAAAAAAAAABACAAAAAeAQAAZHJzL3NoYXBleG1s&#10;LnhtbFBLBQYAAAAABgAGAFsBAADIAwAAAAA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eastAsia" w:ascii="黑体" w:hAnsi="黑体" w:eastAsia="黑体" w:cs="黑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222222"/>
                                  <w:kern w:val="24"/>
                                  <w:sz w:val="40"/>
                                  <w:szCs w:val="40"/>
                                  <w:lang w:val="en-US" w:eastAsia="zh-CN"/>
                                </w:rPr>
                                <w:t>字体名称</w:t>
                              </w:r>
                            </w:p>
                          </w:txbxContent>
                        </v:textbox>
                      </v:shape>
                      <v:shape id="文本框 48" o:spid="_x0000_s1026" o:spt="202" type="#_x0000_t202" style="position:absolute;left:10892;top:8340;height:456;width:2288;" filled="f" stroked="f" coordsize="21600,21600" o:gfxdata="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FVB0uuQAAANwAAAAPAAAAAAAAAAEAIAAAADgAAABkcnMvZG93bnJldi54bWxQ&#10;SwECFAAUAAAACACHTuJAMy8FnjsAAAA5AAAAEAAAAAAAAAABACAAAAAeAQAAZHJzL3NoYXBleG1s&#10;LnhtbFBLBQYAAAAABgAGAFsBAADIAwAAAAA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eastAsia" w:ascii="黑体" w:hAnsi="黑体" w:eastAsia="黑体" w:cs="黑体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222222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英文｜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color w:val="222222"/>
                                  <w:kern w:val="24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字体名称</w:t>
                              </w:r>
                            </w:p>
                          </w:txbxContent>
                        </v:textbox>
                      </v:shape>
                      <v:shape id="文本框 52" o:spid="_x0000_s1026" o:spt="202" type="#_x0000_t202" style="position:absolute;left:10853;top:8770;height:768;width:2303;" filled="f" stroked="f" coordsize="21600,21600" o:gfxdata="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qGLi1vAAAANwAAAAPAAAAAAAAAAEAIAAAADgAAABkcnMvZG93bnJldi54&#10;bWxQSwECFAAUAAAACACHTuJAMy8FnjsAAAA5AAAAEAAAAAAAAAABACAAAAAhAQAAZHJzL3NoYXBl&#10;eG1sLnhtbFBLBQYAAAAABgAGAFsBAADLAwAAAAA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eastAsia" w:ascii="黑体" w:hAnsi="黑体" w:eastAsia="黑体" w:cs="黑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222222"/>
                                  <w:kern w:val="24"/>
                                  <w:sz w:val="40"/>
                                  <w:szCs w:val="40"/>
                                  <w:lang w:val="en-US" w:eastAsia="zh-CN"/>
                                </w:rPr>
                                <w:t>字体名称</w:t>
                              </w:r>
                            </w:p>
                          </w:txbxContent>
                        </v:textbox>
                      </v:shape>
                    </v:group>
                    <v:shape id="文本框 55" o:spid="_x0000_s1026" o:spt="202" type="#_x0000_t202" style="position:absolute;left:3945;top:10383;height:1674;width:4671;" filled="f" stroked="f" coordsize="21600,21600" o:gfxdata="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ZaEnS7AAAA3AAAAA8AAAAAAAAAAQAgAAAAOAAAAGRycy9kb3ducmV2Lnht&#10;bFBLAQIUABQAAAAIAIdO4kAzLwWeOwAAADkAAAAQAAAAAAAAAAEAIAAAACABAABkcnMvc2hhcGV4&#10;bWwueG1sUEsFBgAAAAAGAAYAWwEAAMo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8" w:lineRule="auto"/>
                              <w:ind w:left="0" w:right="0" w:rightChars="0" w:firstLine="0" w:firstLineChars="0"/>
                              <w:jc w:val="left"/>
                              <w:textAlignment w:val="top"/>
                              <w:outlineLvl w:val="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222222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【说明】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88" w:lineRule="auto"/>
                              <w:ind w:left="62" w:right="0" w:rightChars="0" w:firstLine="0" w:firstLineChars="0"/>
                              <w:jc w:val="left"/>
                              <w:textAlignment w:val="top"/>
                              <w:outlineLvl w:val="9"/>
                              <w:rPr>
                                <w:rFonts w:ascii="黑体" w:hAnsi="黑体" w:eastAsia="黑体"/>
                                <w:color w:val="222222"/>
                                <w:kern w:val="24"/>
                                <w:sz w:val="14"/>
                                <w:szCs w:val="14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222222"/>
                                <w:kern w:val="24"/>
                                <w:sz w:val="14"/>
                                <w:szCs w:val="14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模板中使用的</w:t>
                            </w:r>
                            <w:r>
                              <w:rPr>
                                <w:rFonts w:hint="eastAsia" w:ascii="黑体" w:hAnsi="黑体" w:eastAsia="黑体"/>
                                <w:color w:val="222222"/>
                                <w:kern w:val="24"/>
                                <w:sz w:val="14"/>
                                <w:szCs w:val="14"/>
                                <w:lang w:eastAsia="zh-CN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【</w:t>
                            </w:r>
                            <w:r>
                              <w:rPr>
                                <w:rFonts w:hint="eastAsia" w:ascii="黑体" w:hAnsi="黑体" w:eastAsia="黑体"/>
                                <w:color w:val="222222"/>
                                <w:kern w:val="24"/>
                                <w:sz w:val="14"/>
                                <w:szCs w:val="14"/>
                                <w:lang w:val="en-US" w:eastAsia="zh-CN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汉仪雅酷黑-65W</w:t>
                            </w:r>
                            <w:r>
                              <w:rPr>
                                <w:rFonts w:hint="eastAsia" w:ascii="黑体" w:hAnsi="黑体" w:eastAsia="黑体"/>
                                <w:color w:val="222222"/>
                                <w:kern w:val="24"/>
                                <w:sz w:val="14"/>
                                <w:szCs w:val="14"/>
                                <w:lang w:eastAsia="zh-CN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】</w:t>
                            </w:r>
                            <w:r>
                              <w:rPr>
                                <w:rFonts w:ascii="黑体" w:hAnsi="黑体" w:eastAsia="黑体"/>
                                <w:color w:val="222222"/>
                                <w:kern w:val="24"/>
                                <w:sz w:val="14"/>
                                <w:szCs w:val="14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字体仅限于个人学习、研究或欣赏目的使用，如需商用请您自行向版权方购买、获取商用版权。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62" w:right="0" w:rightChars="0" w:firstLine="0" w:firstLineChars="0"/>
                              <w:jc w:val="left"/>
                              <w:textAlignment w:val="top"/>
                              <w:outlineLvl w:val="9"/>
                              <w:rPr>
                                <w:rFonts w:ascii="黑体" w:hAnsi="黑体" w:eastAsia="黑体"/>
                                <w:color w:val="222222"/>
                                <w:kern w:val="24"/>
                                <w:sz w:val="14"/>
                                <w:szCs w:val="14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>
      <w:pPr>
        <w:ind w:left="0" w:leftChars="0" w:firstLine="0" w:firstLineChars="0"/>
        <w:rPr>
          <w:rFonts w:hint="eastAsia" w:eastAsiaTheme="minorEastAsia"/>
          <w:lang w:eastAsia="zh-CN"/>
        </w:rPr>
      </w:pPr>
    </w:p>
    <w:p>
      <w:pPr>
        <w:rPr>
          <w:rFonts w:hint="eastAsia"/>
          <w:lang w:eastAsia="zh-CN"/>
        </w:rPr>
      </w:pP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A7DEC45-B34A-7EB9-5D5F-8D65381EA52A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F41C8D39-C081-8409-5D5F-8D652227BE07}"/>
  </w:font>
  <w:font w:name="汉仪雅酷黑 65W">
    <w:altName w:val="汉仪中黑KW"/>
    <w:panose1 w:val="020B0604020202020204"/>
    <w:charset w:val="86"/>
    <w:family w:val="auto"/>
    <w:pitch w:val="default"/>
    <w:sig w:usb0="00000000" w:usb1="00000000" w:usb2="00000016" w:usb3="00000000" w:csb0="2004000F" w:csb1="00000000"/>
    <w:embedRegular r:id="rId3" w:fontKey="{792358C5-5EC9-FA29-5D5F-8D659F29D24A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9F4F6F89"/>
    <w:rsid w:val="0A14667A"/>
    <w:rsid w:val="0ABD0ABF"/>
    <w:rsid w:val="19C443DE"/>
    <w:rsid w:val="30A9726C"/>
    <w:rsid w:val="3F876FB2"/>
    <w:rsid w:val="45156827"/>
    <w:rsid w:val="466B0DF4"/>
    <w:rsid w:val="46802041"/>
    <w:rsid w:val="5036518A"/>
    <w:rsid w:val="60C80AE3"/>
    <w:rsid w:val="783B256D"/>
    <w:rsid w:val="7EA17562"/>
    <w:rsid w:val="7F922CF6"/>
    <w:rsid w:val="9F4F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svg"/><Relationship Id="rId97" Type="http://schemas.openxmlformats.org/officeDocument/2006/relationships/image" Target="media/image94.png"/><Relationship Id="rId96" Type="http://schemas.openxmlformats.org/officeDocument/2006/relationships/image" Target="media/image93.svg"/><Relationship Id="rId95" Type="http://schemas.openxmlformats.org/officeDocument/2006/relationships/image" Target="media/image92.png"/><Relationship Id="rId94" Type="http://schemas.openxmlformats.org/officeDocument/2006/relationships/image" Target="media/image91.svg"/><Relationship Id="rId93" Type="http://schemas.openxmlformats.org/officeDocument/2006/relationships/image" Target="media/image90.png"/><Relationship Id="rId92" Type="http://schemas.openxmlformats.org/officeDocument/2006/relationships/image" Target="media/image89.svg"/><Relationship Id="rId91" Type="http://schemas.openxmlformats.org/officeDocument/2006/relationships/image" Target="media/image88.png"/><Relationship Id="rId90" Type="http://schemas.openxmlformats.org/officeDocument/2006/relationships/image" Target="media/image87.svg"/><Relationship Id="rId9" Type="http://schemas.openxmlformats.org/officeDocument/2006/relationships/image" Target="media/image6.svg"/><Relationship Id="rId89" Type="http://schemas.openxmlformats.org/officeDocument/2006/relationships/image" Target="media/image86.png"/><Relationship Id="rId88" Type="http://schemas.openxmlformats.org/officeDocument/2006/relationships/image" Target="media/image85.svg"/><Relationship Id="rId87" Type="http://schemas.openxmlformats.org/officeDocument/2006/relationships/image" Target="media/image84.png"/><Relationship Id="rId86" Type="http://schemas.openxmlformats.org/officeDocument/2006/relationships/image" Target="media/image83.svg"/><Relationship Id="rId85" Type="http://schemas.openxmlformats.org/officeDocument/2006/relationships/image" Target="media/image82.png"/><Relationship Id="rId84" Type="http://schemas.openxmlformats.org/officeDocument/2006/relationships/image" Target="media/image81.svg"/><Relationship Id="rId83" Type="http://schemas.openxmlformats.org/officeDocument/2006/relationships/image" Target="media/image80.png"/><Relationship Id="rId82" Type="http://schemas.openxmlformats.org/officeDocument/2006/relationships/image" Target="media/image79.svg"/><Relationship Id="rId81" Type="http://schemas.openxmlformats.org/officeDocument/2006/relationships/image" Target="media/image78.png"/><Relationship Id="rId80" Type="http://schemas.openxmlformats.org/officeDocument/2006/relationships/image" Target="media/image77.sv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svg"/><Relationship Id="rId77" Type="http://schemas.openxmlformats.org/officeDocument/2006/relationships/image" Target="media/image74.png"/><Relationship Id="rId76" Type="http://schemas.openxmlformats.org/officeDocument/2006/relationships/image" Target="media/image73.sv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sv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svg"/><Relationship Id="rId69" Type="http://schemas.openxmlformats.org/officeDocument/2006/relationships/image" Target="media/image66.svg"/><Relationship Id="rId68" Type="http://schemas.openxmlformats.org/officeDocument/2006/relationships/image" Target="media/image65.png"/><Relationship Id="rId67" Type="http://schemas.openxmlformats.org/officeDocument/2006/relationships/image" Target="media/image64.sv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svg"/><Relationship Id="rId62" Type="http://schemas.openxmlformats.org/officeDocument/2006/relationships/image" Target="media/image59.png"/><Relationship Id="rId61" Type="http://schemas.openxmlformats.org/officeDocument/2006/relationships/image" Target="media/image58.sv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svg"/><Relationship Id="rId58" Type="http://schemas.openxmlformats.org/officeDocument/2006/relationships/image" Target="media/image55.png"/><Relationship Id="rId57" Type="http://schemas.openxmlformats.org/officeDocument/2006/relationships/image" Target="media/image54.sv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svg"/><Relationship Id="rId52" Type="http://schemas.openxmlformats.org/officeDocument/2006/relationships/image" Target="media/image49.png"/><Relationship Id="rId51" Type="http://schemas.openxmlformats.org/officeDocument/2006/relationships/image" Target="media/image48.svg"/><Relationship Id="rId50" Type="http://schemas.openxmlformats.org/officeDocument/2006/relationships/image" Target="media/image47.png"/><Relationship Id="rId5" Type="http://schemas.openxmlformats.org/officeDocument/2006/relationships/image" Target="media/image2.sv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svg"/><Relationship Id="rId46" Type="http://schemas.openxmlformats.org/officeDocument/2006/relationships/image" Target="media/image43.png"/><Relationship Id="rId45" Type="http://schemas.openxmlformats.org/officeDocument/2006/relationships/image" Target="media/image42.svg"/><Relationship Id="rId44" Type="http://schemas.openxmlformats.org/officeDocument/2006/relationships/image" Target="media/image41.png"/><Relationship Id="rId43" Type="http://schemas.openxmlformats.org/officeDocument/2006/relationships/image" Target="media/image40.svg"/><Relationship Id="rId42" Type="http://schemas.openxmlformats.org/officeDocument/2006/relationships/image" Target="media/image39.png"/><Relationship Id="rId41" Type="http://schemas.openxmlformats.org/officeDocument/2006/relationships/image" Target="media/image38.sv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svg"/><Relationship Id="rId38" Type="http://schemas.openxmlformats.org/officeDocument/2006/relationships/image" Target="media/image35.png"/><Relationship Id="rId37" Type="http://schemas.openxmlformats.org/officeDocument/2006/relationships/image" Target="media/image34.svg"/><Relationship Id="rId36" Type="http://schemas.openxmlformats.org/officeDocument/2006/relationships/image" Target="media/image33.png"/><Relationship Id="rId35" Type="http://schemas.openxmlformats.org/officeDocument/2006/relationships/image" Target="media/image32.svg"/><Relationship Id="rId34" Type="http://schemas.openxmlformats.org/officeDocument/2006/relationships/image" Target="media/image31.png"/><Relationship Id="rId33" Type="http://schemas.openxmlformats.org/officeDocument/2006/relationships/image" Target="media/image30.svg"/><Relationship Id="rId32" Type="http://schemas.openxmlformats.org/officeDocument/2006/relationships/image" Target="media/image29.png"/><Relationship Id="rId31" Type="http://schemas.openxmlformats.org/officeDocument/2006/relationships/image" Target="media/image28.sv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svg"/><Relationship Id="rId28" Type="http://schemas.openxmlformats.org/officeDocument/2006/relationships/image" Target="media/image25.png"/><Relationship Id="rId27" Type="http://schemas.openxmlformats.org/officeDocument/2006/relationships/image" Target="media/image24.svg"/><Relationship Id="rId26" Type="http://schemas.openxmlformats.org/officeDocument/2006/relationships/image" Target="media/image23.png"/><Relationship Id="rId25" Type="http://schemas.openxmlformats.org/officeDocument/2006/relationships/image" Target="media/image22.svg"/><Relationship Id="rId24" Type="http://schemas.openxmlformats.org/officeDocument/2006/relationships/image" Target="media/image21.png"/><Relationship Id="rId23" Type="http://schemas.openxmlformats.org/officeDocument/2006/relationships/image" Target="media/image20.svg"/><Relationship Id="rId22" Type="http://schemas.openxmlformats.org/officeDocument/2006/relationships/image" Target="media/image19.png"/><Relationship Id="rId21" Type="http://schemas.openxmlformats.org/officeDocument/2006/relationships/image" Target="media/image18.sv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svg"/><Relationship Id="rId18" Type="http://schemas.openxmlformats.org/officeDocument/2006/relationships/image" Target="media/image15.png"/><Relationship Id="rId17" Type="http://schemas.openxmlformats.org/officeDocument/2006/relationships/image" Target="media/image14.svg"/><Relationship Id="rId16" Type="http://schemas.openxmlformats.org/officeDocument/2006/relationships/image" Target="media/image13.png"/><Relationship Id="rId155" Type="http://schemas.openxmlformats.org/officeDocument/2006/relationships/fontTable" Target="fontTable.xml"/><Relationship Id="rId154" Type="http://schemas.openxmlformats.org/officeDocument/2006/relationships/customXml" Target="../customXml/item1.xml"/><Relationship Id="rId153" Type="http://schemas.openxmlformats.org/officeDocument/2006/relationships/image" Target="media/image150.png"/><Relationship Id="rId152" Type="http://schemas.openxmlformats.org/officeDocument/2006/relationships/image" Target="media/image149.sv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svg"/><Relationship Id="rId149" Type="http://schemas.openxmlformats.org/officeDocument/2006/relationships/image" Target="media/image146.png"/><Relationship Id="rId148" Type="http://schemas.openxmlformats.org/officeDocument/2006/relationships/image" Target="media/image145.svg"/><Relationship Id="rId147" Type="http://schemas.openxmlformats.org/officeDocument/2006/relationships/image" Target="media/image144.png"/><Relationship Id="rId146" Type="http://schemas.openxmlformats.org/officeDocument/2006/relationships/image" Target="media/image143.sv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svg"/><Relationship Id="rId141" Type="http://schemas.openxmlformats.org/officeDocument/2006/relationships/image" Target="media/image138.png"/><Relationship Id="rId140" Type="http://schemas.openxmlformats.org/officeDocument/2006/relationships/image" Target="media/image137.sv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svg"/><Relationship Id="rId133" Type="http://schemas.openxmlformats.org/officeDocument/2006/relationships/image" Target="media/image130.png"/><Relationship Id="rId132" Type="http://schemas.openxmlformats.org/officeDocument/2006/relationships/image" Target="media/image129.svg"/><Relationship Id="rId131" Type="http://schemas.openxmlformats.org/officeDocument/2006/relationships/image" Target="media/image128.png"/><Relationship Id="rId130" Type="http://schemas.openxmlformats.org/officeDocument/2006/relationships/image" Target="media/image127.svg"/><Relationship Id="rId13" Type="http://schemas.openxmlformats.org/officeDocument/2006/relationships/image" Target="media/image10.svg"/><Relationship Id="rId129" Type="http://schemas.openxmlformats.org/officeDocument/2006/relationships/image" Target="media/image126.png"/><Relationship Id="rId128" Type="http://schemas.openxmlformats.org/officeDocument/2006/relationships/image" Target="media/image125.svg"/><Relationship Id="rId127" Type="http://schemas.openxmlformats.org/officeDocument/2006/relationships/image" Target="media/image124.png"/><Relationship Id="rId126" Type="http://schemas.openxmlformats.org/officeDocument/2006/relationships/image" Target="media/image123.svg"/><Relationship Id="rId125" Type="http://schemas.openxmlformats.org/officeDocument/2006/relationships/image" Target="media/image122.png"/><Relationship Id="rId124" Type="http://schemas.openxmlformats.org/officeDocument/2006/relationships/image" Target="media/image121.sv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sv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sv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svg"/><Relationship Id="rId113" Type="http://schemas.openxmlformats.org/officeDocument/2006/relationships/image" Target="media/image110.png"/><Relationship Id="rId112" Type="http://schemas.openxmlformats.org/officeDocument/2006/relationships/image" Target="media/image109.svg"/><Relationship Id="rId111" Type="http://schemas.openxmlformats.org/officeDocument/2006/relationships/image" Target="media/image108.png"/><Relationship Id="rId110" Type="http://schemas.openxmlformats.org/officeDocument/2006/relationships/image" Target="media/image107.svg"/><Relationship Id="rId11" Type="http://schemas.openxmlformats.org/officeDocument/2006/relationships/image" Target="media/image8.svg"/><Relationship Id="rId109" Type="http://schemas.openxmlformats.org/officeDocument/2006/relationships/image" Target="media/image106.png"/><Relationship Id="rId108" Type="http://schemas.openxmlformats.org/officeDocument/2006/relationships/image" Target="media/image105.svg"/><Relationship Id="rId107" Type="http://schemas.openxmlformats.org/officeDocument/2006/relationships/image" Target="media/image104.png"/><Relationship Id="rId106" Type="http://schemas.openxmlformats.org/officeDocument/2006/relationships/image" Target="media/image103.svg"/><Relationship Id="rId105" Type="http://schemas.openxmlformats.org/officeDocument/2006/relationships/image" Target="media/image102.png"/><Relationship Id="rId104" Type="http://schemas.openxmlformats.org/officeDocument/2006/relationships/image" Target="media/image101.svg"/><Relationship Id="rId103" Type="http://schemas.openxmlformats.org/officeDocument/2006/relationships/image" Target="media/image100.png"/><Relationship Id="rId102" Type="http://schemas.openxmlformats.org/officeDocument/2006/relationships/image" Target="media/image99.svg"/><Relationship Id="rId101" Type="http://schemas.openxmlformats.org/officeDocument/2006/relationships/image" Target="media/image98.png"/><Relationship Id="rId100" Type="http://schemas.openxmlformats.org/officeDocument/2006/relationships/image" Target="media/image97.sv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ypzg/Library/Containers/com.kingsoft.wpsoffice.mac/Data/.kingsoft/office6/templates/download/c86f68b7-849a-4314-bc6a-43964879a7c7/26&#20010;&#33521;&#25991;&#23383;&#27597;&#25551;&#32418;&#32451;&#23383;&#24086;-&#21487;&#32534;&#367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稻壳多乐创作"/>
    </customSectPr>
    <customSectPr>
      <sectNamePr val="稻壳多乐创作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26个英文字母描红练字帖-可编辑.docx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2023-12-28T19:41:00Z</dcterms:created>
  <dc:creator>天作之美</dc:creator>
  <cp:lastModifiedBy>天作之美</cp:lastModifiedBy>
  <dcterms:modified xsi:type="dcterms:W3CDTF">2023-12-28T19:43:25Z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A744B339966A9BF4EE5E8D653A35A60E_41</vt:lpwstr>
  </property>
  <property fmtid="{D5CDD505-2E9C-101B-9397-08002B2CF9AE}" pid="4" name="KSOTemplateUUID">
    <vt:lpwstr>v1.0_mb_w4flY9y+F4pIZwXgJpB3mw==</vt:lpwstr>
  </property>
</Properties>
</file>